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640463746"/>
        <w:docPartObj>
          <w:docPartGallery w:val="Cover Pages"/>
          <w:docPartUnique/>
        </w:docPartObj>
      </w:sdtPr>
      <w:sdtEndPr/>
      <w:sdtContent>
        <w:p w14:paraId="43285FD0" w14:textId="6A246822" w:rsidR="00EC7DB5" w:rsidRDefault="00BC76D7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4144" behindDoc="0" locked="0" layoutInCell="1" allowOverlap="1" wp14:anchorId="1105E2CD" wp14:editId="6A7D330D">
                    <wp:simplePos x="0" y="0"/>
                    <wp:positionH relativeFrom="column">
                      <wp:posOffset>-809935</wp:posOffset>
                    </wp:positionH>
                    <wp:positionV relativeFrom="paragraph">
                      <wp:posOffset>8635365</wp:posOffset>
                    </wp:positionV>
                    <wp:extent cx="3913505" cy="1009650"/>
                    <wp:effectExtent l="0" t="0" r="0" b="0"/>
                    <wp:wrapNone/>
                    <wp:docPr id="201" name="Text Box 201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3913505" cy="10096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6CB0C183" w14:textId="77777777" w:rsidR="004E2346" w:rsidRPr="00BF6A73" w:rsidRDefault="004E2346" w:rsidP="004E2346">
                                <w:pPr>
                                  <w:spacing w:after="0"/>
                                  <w:rPr>
                                    <w:b/>
                                    <w:bCs/>
                                    <w:color w:val="FFFFFF" w:themeColor="background1"/>
                                    <w:sz w:val="60"/>
                                    <w:szCs w:val="60"/>
                                  </w:rPr>
                                </w:pPr>
                                <w:r w:rsidRPr="008C0FE6">
                                  <w:rPr>
                                    <w:b/>
                                    <w:bCs/>
                                    <w:color w:val="FFFFFF" w:themeColor="background1"/>
                                    <w:sz w:val="60"/>
                                    <w:szCs w:val="60"/>
                                    <w:highlight w:val="magenta"/>
                                  </w:rPr>
                                  <w:t>CAREERSVILLE</w:t>
                                </w:r>
                              </w:p>
                              <w:p w14:paraId="24CC4512" w14:textId="3F3B9ADC" w:rsidR="004847DD" w:rsidRPr="004847DD" w:rsidRDefault="004847DD">
                                <w:pPr>
                                  <w:rPr>
                                    <w:b/>
                                    <w:bCs/>
                                    <w:color w:val="FFFFFF" w:themeColor="background1"/>
                                    <w:sz w:val="48"/>
                                    <w:szCs w:val="48"/>
                                  </w:rPr>
                                </w:pPr>
                                <w:r w:rsidRPr="004847DD">
                                  <w:rPr>
                                    <w:b/>
                                    <w:bCs/>
                                    <w:color w:val="FFFFFF" w:themeColor="background1"/>
                                    <w:sz w:val="48"/>
                                    <w:szCs w:val="48"/>
                                  </w:rPr>
                                  <w:t>Be the best you can be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1105E2CD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201" o:spid="_x0000_s1026" type="#_x0000_t202" style="position:absolute;margin-left:-63.75pt;margin-top:679.95pt;width:308.15pt;height:79.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" filled="f" stroked="f" strokeweight=".5pt">
                    <v:textbox>
                      <w:txbxContent>
                        <w:p w14:paraId="6CB0C183" w14:textId="77777777" w:rsidR="004E2346" w:rsidRPr="00BF6A73" w:rsidRDefault="004E2346" w:rsidP="004E2346">
                          <w:pPr>
                            <w:spacing w:after="0"/>
                            <w:rPr>
                              <w:b/>
                              <w:bCs/>
                              <w:color w:val="FFFFFF" w:themeColor="background1"/>
                              <w:sz w:val="60"/>
                              <w:szCs w:val="60"/>
                            </w:rPr>
                          </w:pPr>
                          <w:r w:rsidRPr="008C0FE6">
                            <w:rPr>
                              <w:b/>
                              <w:bCs/>
                              <w:color w:val="FFFFFF" w:themeColor="background1"/>
                              <w:sz w:val="60"/>
                              <w:szCs w:val="60"/>
                              <w:highlight w:val="magenta"/>
                            </w:rPr>
                            <w:t>CAREERSVILLE</w:t>
                          </w:r>
                        </w:p>
                        <w:p w14:paraId="24CC4512" w14:textId="3F3B9ADC" w:rsidR="004847DD" w:rsidRPr="004847DD" w:rsidRDefault="004847DD">
                          <w:pPr>
                            <w:rPr>
                              <w:b/>
                              <w:bCs/>
                              <w:color w:val="FFFFFF" w:themeColor="background1"/>
                              <w:sz w:val="48"/>
                              <w:szCs w:val="48"/>
                            </w:rPr>
                          </w:pPr>
                          <w:r w:rsidRPr="004847DD">
                            <w:rPr>
                              <w:b/>
                              <w:bCs/>
                              <w:color w:val="FFFFFF" w:themeColor="background1"/>
                              <w:sz w:val="48"/>
                              <w:szCs w:val="48"/>
                            </w:rPr>
                            <w:t>Be the best you can be</w:t>
                          </w:r>
                        </w:p>
                      </w:txbxContent>
                    </v:textbox>
                  </v:shape>
                </w:pict>
              </mc:Fallback>
            </mc:AlternateContent>
          </w:r>
          <w:r w:rsidR="00F647E5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3120" behindDoc="0" locked="0" layoutInCell="1" allowOverlap="1" wp14:anchorId="228C0294" wp14:editId="601C653E">
                    <wp:simplePos x="0" y="0"/>
                    <wp:positionH relativeFrom="margin">
                      <wp:align>center</wp:align>
                    </wp:positionH>
                    <wp:positionV relativeFrom="margin">
                      <wp:align>center</wp:align>
                    </wp:positionV>
                    <wp:extent cx="5990524" cy="4173220"/>
                    <wp:effectExtent l="0" t="0" r="0" b="0"/>
                    <wp:wrapNone/>
                    <wp:docPr id="200" name="Text Box 200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990524" cy="417322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</wps:spPr>
                          <wps:txbx>
                            <w:txbxContent>
                              <w:p w14:paraId="73467B62" w14:textId="20E012B9" w:rsidR="00EC7DB5" w:rsidRPr="00127AC2" w:rsidRDefault="00C821F1" w:rsidP="00127AC2">
                                <w:pPr>
                                  <w:jc w:val="center"/>
                                  <w:rPr>
                                    <w:b/>
                                    <w:bCs/>
                                    <w:color w:val="FFFFFF" w:themeColor="background1"/>
                                    <w:sz w:val="110"/>
                                    <w:szCs w:val="110"/>
                                  </w:rPr>
                                </w:pPr>
                                <w:r>
                                  <w:rPr>
                                    <w:b/>
                                    <w:bCs/>
                                    <w:color w:val="FFFFFF" w:themeColor="background1"/>
                                    <w:sz w:val="110"/>
                                    <w:szCs w:val="110"/>
                                  </w:rPr>
                                  <w:t>P</w:t>
                                </w:r>
                                <w:r w:rsidR="00F647E5" w:rsidRPr="00F647E5">
                                  <w:rPr>
                                    <w:b/>
                                    <w:bCs/>
                                    <w:color w:val="FFFFFF" w:themeColor="background1"/>
                                    <w:sz w:val="110"/>
                                    <w:szCs w:val="110"/>
                                  </w:rPr>
                                  <w:t xml:space="preserve">reparing </w:t>
                                </w:r>
                                <w:r w:rsidR="003D3FCD">
                                  <w:rPr>
                                    <w:b/>
                                    <w:bCs/>
                                    <w:color w:val="FFFFFF" w:themeColor="background1"/>
                                    <w:sz w:val="110"/>
                                    <w:szCs w:val="110"/>
                                  </w:rPr>
                                  <w:t>a</w:t>
                                </w:r>
                                <w:r w:rsidR="00127AC2">
                                  <w:rPr>
                                    <w:b/>
                                    <w:bCs/>
                                    <w:color w:val="FFFFFF" w:themeColor="background1"/>
                                    <w:sz w:val="110"/>
                                    <w:szCs w:val="110"/>
                                  </w:rPr>
                                  <w:t xml:space="preserve"> successful</w:t>
                                </w:r>
                                <w:r w:rsidR="00F647E5" w:rsidRPr="00F647E5">
                                  <w:rPr>
                                    <w:b/>
                                    <w:bCs/>
                                    <w:color w:val="FFFFFF" w:themeColor="background1"/>
                                    <w:sz w:val="110"/>
                                    <w:szCs w:val="110"/>
                                  </w:rPr>
                                  <w:t xml:space="preserve"> </w:t>
                                </w:r>
                                <w:r w:rsidR="00F647E5" w:rsidRPr="00F647E5">
                                  <w:rPr>
                                    <w:b/>
                                    <w:bCs/>
                                    <w:color w:val="FFFFFF" w:themeColor="background1"/>
                                    <w:sz w:val="110"/>
                                    <w:szCs w:val="110"/>
                                  </w:rPr>
                                  <w:br/>
                                </w:r>
                                <w:r w:rsidR="008E68FC">
                                  <w:rPr>
                                    <w:b/>
                                    <w:bCs/>
                                    <w:color w:val="FFFFFF" w:themeColor="background1"/>
                                    <w:sz w:val="110"/>
                                    <w:szCs w:val="110"/>
                                  </w:rPr>
                                  <w:t>NHS job</w:t>
                                </w:r>
                                <w:r w:rsidR="00F647E5" w:rsidRPr="00F647E5">
                                  <w:rPr>
                                    <w:b/>
                                    <w:bCs/>
                                    <w:color w:val="FFFFFF" w:themeColor="background1"/>
                                    <w:sz w:val="110"/>
                                    <w:szCs w:val="110"/>
                                  </w:rPr>
                                  <w:t xml:space="preserve"> application</w:t>
                                </w:r>
                                <w:r w:rsidR="00F647E5">
                                  <w:rPr>
                                    <w:b/>
                                    <w:bCs/>
                                    <w:color w:val="FFFFFF" w:themeColor="background1"/>
                                    <w:sz w:val="110"/>
                                    <w:szCs w:val="110"/>
                                  </w:rPr>
                                  <w:t xml:space="preserve"> form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 w14:anchorId="228C0294" id="Text Box 200" o:spid="_x0000_s1027" type="#_x0000_t202" style="position:absolute;margin-left:0;margin-top:0;width:471.7pt;height:328.6pt;z-index:25165312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margin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" filled="f" stroked="f" strokeweight=".5pt">
                    <v:textbox>
                      <w:txbxContent>
                        <w:p w14:paraId="73467B62" w14:textId="20E012B9" w:rsidR="00EC7DB5" w:rsidRPr="00127AC2" w:rsidRDefault="00C821F1" w:rsidP="00127AC2">
                          <w:pPr>
                            <w:jc w:val="center"/>
                            <w:rPr>
                              <w:b/>
                              <w:bCs/>
                              <w:color w:val="FFFFFF" w:themeColor="background1"/>
                              <w:sz w:val="110"/>
                              <w:szCs w:val="110"/>
                            </w:rPr>
                          </w:pPr>
                          <w:r>
                            <w:rPr>
                              <w:b/>
                              <w:bCs/>
                              <w:color w:val="FFFFFF" w:themeColor="background1"/>
                              <w:sz w:val="110"/>
                              <w:szCs w:val="110"/>
                            </w:rPr>
                            <w:t>P</w:t>
                          </w:r>
                          <w:r w:rsidR="00F647E5" w:rsidRPr="00F647E5">
                            <w:rPr>
                              <w:b/>
                              <w:bCs/>
                              <w:color w:val="FFFFFF" w:themeColor="background1"/>
                              <w:sz w:val="110"/>
                              <w:szCs w:val="110"/>
                            </w:rPr>
                            <w:t xml:space="preserve">reparing </w:t>
                          </w:r>
                          <w:r w:rsidR="003D3FCD">
                            <w:rPr>
                              <w:b/>
                              <w:bCs/>
                              <w:color w:val="FFFFFF" w:themeColor="background1"/>
                              <w:sz w:val="110"/>
                              <w:szCs w:val="110"/>
                            </w:rPr>
                            <w:t>a</w:t>
                          </w:r>
                          <w:r w:rsidR="00127AC2">
                            <w:rPr>
                              <w:b/>
                              <w:bCs/>
                              <w:color w:val="FFFFFF" w:themeColor="background1"/>
                              <w:sz w:val="110"/>
                              <w:szCs w:val="110"/>
                            </w:rPr>
                            <w:t xml:space="preserve"> successful</w:t>
                          </w:r>
                          <w:r w:rsidR="00F647E5" w:rsidRPr="00F647E5">
                            <w:rPr>
                              <w:b/>
                              <w:bCs/>
                              <w:color w:val="FFFFFF" w:themeColor="background1"/>
                              <w:sz w:val="110"/>
                              <w:szCs w:val="110"/>
                            </w:rPr>
                            <w:t xml:space="preserve"> </w:t>
                          </w:r>
                          <w:r w:rsidR="00F647E5" w:rsidRPr="00F647E5">
                            <w:rPr>
                              <w:b/>
                              <w:bCs/>
                              <w:color w:val="FFFFFF" w:themeColor="background1"/>
                              <w:sz w:val="110"/>
                              <w:szCs w:val="110"/>
                            </w:rPr>
                            <w:br/>
                          </w:r>
                          <w:r w:rsidR="008E68FC">
                            <w:rPr>
                              <w:b/>
                              <w:bCs/>
                              <w:color w:val="FFFFFF" w:themeColor="background1"/>
                              <w:sz w:val="110"/>
                              <w:szCs w:val="110"/>
                            </w:rPr>
                            <w:t>NHS job</w:t>
                          </w:r>
                          <w:r w:rsidR="00F647E5" w:rsidRPr="00F647E5">
                            <w:rPr>
                              <w:b/>
                              <w:bCs/>
                              <w:color w:val="FFFFFF" w:themeColor="background1"/>
                              <w:sz w:val="110"/>
                              <w:szCs w:val="110"/>
                            </w:rPr>
                            <w:t xml:space="preserve"> application</w:t>
                          </w:r>
                          <w:r w:rsidR="00F647E5">
                            <w:rPr>
                              <w:b/>
                              <w:bCs/>
                              <w:color w:val="FFFFFF" w:themeColor="background1"/>
                              <w:sz w:val="110"/>
                              <w:szCs w:val="110"/>
                            </w:rPr>
                            <w:t xml:space="preserve"> form</w:t>
                          </w:r>
                        </w:p>
                      </w:txbxContent>
                    </v:textbox>
                    <w10:wrap anchorx="margin" anchory="margin"/>
                  </v:shape>
                </w:pict>
              </mc:Fallback>
            </mc:AlternateContent>
          </w:r>
          <w:r w:rsidR="00F647E5">
            <w:rPr>
              <w:noProof/>
            </w:rPr>
            <w:drawing>
              <wp:anchor distT="0" distB="0" distL="114300" distR="114300" simplePos="0" relativeHeight="251652096" behindDoc="0" locked="0" layoutInCell="1" allowOverlap="1" wp14:anchorId="01B9A2C4" wp14:editId="3C64EE77">
                <wp:simplePos x="0" y="0"/>
                <wp:positionH relativeFrom="column">
                  <wp:posOffset>3467100</wp:posOffset>
                </wp:positionH>
                <wp:positionV relativeFrom="paragraph">
                  <wp:posOffset>-709133</wp:posOffset>
                </wp:positionV>
                <wp:extent cx="2969917" cy="792000"/>
                <wp:effectExtent l="0" t="0" r="0" b="0"/>
                <wp:wrapNone/>
                <wp:docPr id="199" name="Picture 199" descr="Text&#10;&#10;Description automatically generated with medium confidenc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9" name="Picture 199" descr="Text&#10;&#10;Description automatically generated with medium confidence"/>
                        <pic:cNvPicPr/>
                      </pic:nvPicPr>
                      <pic:blipFill>
                        <a:blip r:embed="rId1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969917" cy="792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 w:rsidR="00EC7DB5" w:rsidRPr="00EC7DB5"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1072" behindDoc="0" locked="0" layoutInCell="1" allowOverlap="1" wp14:anchorId="2D9E16B5" wp14:editId="071D1723">
                    <wp:simplePos x="0" y="0"/>
                    <wp:positionH relativeFrom="page">
                      <wp:posOffset>6985</wp:posOffset>
                    </wp:positionH>
                    <wp:positionV relativeFrom="page">
                      <wp:posOffset>10795</wp:posOffset>
                    </wp:positionV>
                    <wp:extent cx="4319905" cy="3599815"/>
                    <wp:effectExtent l="0" t="0" r="4445" b="635"/>
                    <wp:wrapNone/>
                    <wp:docPr id="26" name="Group 26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 flipH="1" flipV="1">
                              <a:off x="0" y="0"/>
                              <a:ext cx="4319905" cy="3599815"/>
                              <a:chOff x="6991" y="13078"/>
                              <a:chExt cx="4915" cy="3760"/>
                            </a:xfrm>
                          </wpg:grpSpPr>
                          <wps:wsp>
                            <wps:cNvPr id="27" name="Freeform 6"/>
                            <wps:cNvSpPr>
                              <a:spLocks/>
                            </wps:cNvSpPr>
                            <wps:spPr bwMode="auto">
                              <a:xfrm>
                                <a:off x="6991" y="14307"/>
                                <a:ext cx="4915" cy="2531"/>
                              </a:xfrm>
                              <a:custGeom>
                                <a:avLst/>
                                <a:gdLst>
                                  <a:gd name="T0" fmla="+- 0 8384 6991"/>
                                  <a:gd name="T1" fmla="*/ T0 w 4915"/>
                                  <a:gd name="T2" fmla="+- 0 14308 14308"/>
                                  <a:gd name="T3" fmla="*/ 14308 h 2531"/>
                                  <a:gd name="T4" fmla="+- 0 6991 6991"/>
                                  <a:gd name="T5" fmla="*/ T4 w 4915"/>
                                  <a:gd name="T6" fmla="+- 0 15699 14308"/>
                                  <a:gd name="T7" fmla="*/ 15699 h 2531"/>
                                  <a:gd name="T8" fmla="+- 0 7401 6991"/>
                                  <a:gd name="T9" fmla="*/ T8 w 4915"/>
                                  <a:gd name="T10" fmla="+- 0 16139 14308"/>
                                  <a:gd name="T11" fmla="*/ 16139 h 2531"/>
                                  <a:gd name="T12" fmla="+- 0 7713 6991"/>
                                  <a:gd name="T13" fmla="*/ T12 w 4915"/>
                                  <a:gd name="T14" fmla="+- 0 16422 14308"/>
                                  <a:gd name="T15" fmla="*/ 16422 h 2531"/>
                                  <a:gd name="T16" fmla="+- 0 8083 6991"/>
                                  <a:gd name="T17" fmla="*/ T16 w 4915"/>
                                  <a:gd name="T18" fmla="+- 0 16671 14308"/>
                                  <a:gd name="T19" fmla="*/ 16671 h 2531"/>
                                  <a:gd name="T20" fmla="+- 0 8374 6991"/>
                                  <a:gd name="T21" fmla="*/ T20 w 4915"/>
                                  <a:gd name="T22" fmla="+- 0 16838 14308"/>
                                  <a:gd name="T23" fmla="*/ 16838 h 2531"/>
                                  <a:gd name="T24" fmla="+- 0 11906 6991"/>
                                  <a:gd name="T25" fmla="*/ T24 w 4915"/>
                                  <a:gd name="T26" fmla="+- 0 16838 14308"/>
                                  <a:gd name="T27" fmla="*/ 16838 h 2531"/>
                                  <a:gd name="T28" fmla="+- 0 11906 6991"/>
                                  <a:gd name="T29" fmla="*/ T28 w 4915"/>
                                  <a:gd name="T30" fmla="+- 0 15980 14308"/>
                                  <a:gd name="T31" fmla="*/ 15980 h 2531"/>
                                  <a:gd name="T32" fmla="+- 0 11775 6991"/>
                                  <a:gd name="T33" fmla="*/ T32 w 4915"/>
                                  <a:gd name="T34" fmla="+- 0 15951 14308"/>
                                  <a:gd name="T35" fmla="*/ 15951 h 2531"/>
                                  <a:gd name="T36" fmla="+- 0 11621 6991"/>
                                  <a:gd name="T37" fmla="*/ T36 w 4915"/>
                                  <a:gd name="T38" fmla="+- 0 15914 14308"/>
                                  <a:gd name="T39" fmla="*/ 15914 h 2531"/>
                                  <a:gd name="T40" fmla="+- 0 11466 6991"/>
                                  <a:gd name="T41" fmla="*/ T40 w 4915"/>
                                  <a:gd name="T42" fmla="+- 0 15875 14308"/>
                                  <a:gd name="T43" fmla="*/ 15875 h 2531"/>
                                  <a:gd name="T44" fmla="+- 0 11308 6991"/>
                                  <a:gd name="T45" fmla="*/ T44 w 4915"/>
                                  <a:gd name="T46" fmla="+- 0 15832 14308"/>
                                  <a:gd name="T47" fmla="*/ 15832 h 2531"/>
                                  <a:gd name="T48" fmla="+- 0 11150 6991"/>
                                  <a:gd name="T49" fmla="*/ T48 w 4915"/>
                                  <a:gd name="T50" fmla="+- 0 15787 14308"/>
                                  <a:gd name="T51" fmla="*/ 15787 h 2531"/>
                                  <a:gd name="T52" fmla="+- 0 10990 6991"/>
                                  <a:gd name="T53" fmla="*/ T52 w 4915"/>
                                  <a:gd name="T54" fmla="+- 0 15739 14308"/>
                                  <a:gd name="T55" fmla="*/ 15739 h 2531"/>
                                  <a:gd name="T56" fmla="+- 0 9895 6991"/>
                                  <a:gd name="T57" fmla="*/ T56 w 4915"/>
                                  <a:gd name="T58" fmla="+- 0 15298 14308"/>
                                  <a:gd name="T59" fmla="*/ 15298 h 2531"/>
                                  <a:gd name="T60" fmla="+- 0 9075 6991"/>
                                  <a:gd name="T61" fmla="*/ T60 w 4915"/>
                                  <a:gd name="T62" fmla="+- 0 14831 14308"/>
                                  <a:gd name="T63" fmla="*/ 14831 h 2531"/>
                                  <a:gd name="T64" fmla="+- 0 8561 6991"/>
                                  <a:gd name="T65" fmla="*/ T64 w 4915"/>
                                  <a:gd name="T66" fmla="+- 0 14459 14308"/>
                                  <a:gd name="T67" fmla="*/ 14459 h 2531"/>
                                  <a:gd name="T68" fmla="+- 0 8384 6991"/>
                                  <a:gd name="T69" fmla="*/ T68 w 4915"/>
                                  <a:gd name="T70" fmla="+- 0 14308 14308"/>
                                  <a:gd name="T71" fmla="*/ 14308 h 2531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  <a:cxn ang="0">
                                    <a:pos x="T65" y="T67"/>
                                  </a:cxn>
                                  <a:cxn ang="0">
                                    <a:pos x="T69" y="T71"/>
                                  </a:cxn>
                                </a:cxnLst>
                                <a:rect l="0" t="0" r="r" b="b"/>
                                <a:pathLst>
                                  <a:path w="4915" h="2531">
                                    <a:moveTo>
                                      <a:pt x="1393" y="0"/>
                                    </a:moveTo>
                                    <a:lnTo>
                                      <a:pt x="0" y="1391"/>
                                    </a:lnTo>
                                    <a:lnTo>
                                      <a:pt x="410" y="1831"/>
                                    </a:lnTo>
                                    <a:lnTo>
                                      <a:pt x="722" y="2114"/>
                                    </a:lnTo>
                                    <a:lnTo>
                                      <a:pt x="1092" y="2363"/>
                                    </a:lnTo>
                                    <a:lnTo>
                                      <a:pt x="1383" y="2530"/>
                                    </a:lnTo>
                                    <a:lnTo>
                                      <a:pt x="4915" y="2530"/>
                                    </a:lnTo>
                                    <a:lnTo>
                                      <a:pt x="4915" y="1672"/>
                                    </a:lnTo>
                                    <a:lnTo>
                                      <a:pt x="4784" y="1643"/>
                                    </a:lnTo>
                                    <a:lnTo>
                                      <a:pt x="4630" y="1606"/>
                                    </a:lnTo>
                                    <a:lnTo>
                                      <a:pt x="4475" y="1567"/>
                                    </a:lnTo>
                                    <a:lnTo>
                                      <a:pt x="4317" y="1524"/>
                                    </a:lnTo>
                                    <a:lnTo>
                                      <a:pt x="4159" y="1479"/>
                                    </a:lnTo>
                                    <a:lnTo>
                                      <a:pt x="3999" y="1431"/>
                                    </a:lnTo>
                                    <a:lnTo>
                                      <a:pt x="2904" y="990"/>
                                    </a:lnTo>
                                    <a:lnTo>
                                      <a:pt x="2084" y="523"/>
                                    </a:lnTo>
                                    <a:lnTo>
                                      <a:pt x="1570" y="151"/>
                                    </a:lnTo>
                                    <a:lnTo>
                                      <a:pt x="1393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489CC9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8" name="Freeform 5"/>
                            <wps:cNvSpPr>
                              <a:spLocks/>
                            </wps:cNvSpPr>
                            <wps:spPr bwMode="auto">
                              <a:xfrm>
                                <a:off x="8668" y="13837"/>
                                <a:ext cx="3238" cy="2545"/>
                              </a:xfrm>
                              <a:custGeom>
                                <a:avLst/>
                                <a:gdLst>
                                  <a:gd name="T0" fmla="+- 0 9805 8668"/>
                                  <a:gd name="T1" fmla="*/ T0 w 3238"/>
                                  <a:gd name="T2" fmla="+- 0 13837 13837"/>
                                  <a:gd name="T3" fmla="*/ 13837 h 2545"/>
                                  <a:gd name="T4" fmla="+- 0 9251 8668"/>
                                  <a:gd name="T5" fmla="*/ T4 w 3238"/>
                                  <a:gd name="T6" fmla="+- 0 14508 13837"/>
                                  <a:gd name="T7" fmla="*/ 14508 h 2545"/>
                                  <a:gd name="T8" fmla="+- 0 8947 8668"/>
                                  <a:gd name="T9" fmla="*/ T8 w 3238"/>
                                  <a:gd name="T10" fmla="+- 0 14931 13837"/>
                                  <a:gd name="T11" fmla="*/ 14931 h 2545"/>
                                  <a:gd name="T12" fmla="+- 0 8789 8668"/>
                                  <a:gd name="T13" fmla="*/ T12 w 3238"/>
                                  <a:gd name="T14" fmla="+- 0 15285 13837"/>
                                  <a:gd name="T15" fmla="*/ 15285 h 2545"/>
                                  <a:gd name="T16" fmla="+- 0 8668 8668"/>
                                  <a:gd name="T17" fmla="*/ T16 w 3238"/>
                                  <a:gd name="T18" fmla="+- 0 15750 13837"/>
                                  <a:gd name="T19" fmla="*/ 15750 h 2545"/>
                                  <a:gd name="T20" fmla="+- 0 9507 8668"/>
                                  <a:gd name="T21" fmla="*/ T20 w 3238"/>
                                  <a:gd name="T22" fmla="+- 0 15784 13837"/>
                                  <a:gd name="T23" fmla="*/ 15784 h 2545"/>
                                  <a:gd name="T24" fmla="+- 0 10085 8668"/>
                                  <a:gd name="T25" fmla="*/ T24 w 3238"/>
                                  <a:gd name="T26" fmla="+- 0 15848 13837"/>
                                  <a:gd name="T27" fmla="*/ 15848 h 2545"/>
                                  <a:gd name="T28" fmla="+- 0 10672 8668"/>
                                  <a:gd name="T29" fmla="*/ T28 w 3238"/>
                                  <a:gd name="T30" fmla="+- 0 15989 13837"/>
                                  <a:gd name="T31" fmla="*/ 15989 h 2545"/>
                                  <a:gd name="T32" fmla="+- 0 11535 8668"/>
                                  <a:gd name="T33" fmla="*/ T32 w 3238"/>
                                  <a:gd name="T34" fmla="+- 0 16255 13837"/>
                                  <a:gd name="T35" fmla="*/ 16255 h 2545"/>
                                  <a:gd name="T36" fmla="+- 0 11616 8668"/>
                                  <a:gd name="T37" fmla="*/ T36 w 3238"/>
                                  <a:gd name="T38" fmla="+- 0 16280 13837"/>
                                  <a:gd name="T39" fmla="*/ 16280 h 2545"/>
                                  <a:gd name="T40" fmla="+- 0 11695 8668"/>
                                  <a:gd name="T41" fmla="*/ T40 w 3238"/>
                                  <a:gd name="T42" fmla="+- 0 16307 13837"/>
                                  <a:gd name="T43" fmla="*/ 16307 h 2545"/>
                                  <a:gd name="T44" fmla="+- 0 11773 8668"/>
                                  <a:gd name="T45" fmla="*/ T44 w 3238"/>
                                  <a:gd name="T46" fmla="+- 0 16334 13837"/>
                                  <a:gd name="T47" fmla="*/ 16334 h 2545"/>
                                  <a:gd name="T48" fmla="+- 0 11851 8668"/>
                                  <a:gd name="T49" fmla="*/ T48 w 3238"/>
                                  <a:gd name="T50" fmla="+- 0 16362 13837"/>
                                  <a:gd name="T51" fmla="*/ 16362 h 2545"/>
                                  <a:gd name="T52" fmla="+- 0 11906 8668"/>
                                  <a:gd name="T53" fmla="*/ T52 w 3238"/>
                                  <a:gd name="T54" fmla="+- 0 16382 13837"/>
                                  <a:gd name="T55" fmla="*/ 16382 h 2545"/>
                                  <a:gd name="T56" fmla="+- 0 11906 8668"/>
                                  <a:gd name="T57" fmla="*/ T56 w 3238"/>
                                  <a:gd name="T58" fmla="+- 0 14219 13837"/>
                                  <a:gd name="T59" fmla="*/ 14219 h 2545"/>
                                  <a:gd name="T60" fmla="+- 0 11747 8668"/>
                                  <a:gd name="T61" fmla="*/ T60 w 3238"/>
                                  <a:gd name="T62" fmla="+- 0 14175 13837"/>
                                  <a:gd name="T63" fmla="*/ 14175 h 2545"/>
                                  <a:gd name="T64" fmla="+- 0 11534 8668"/>
                                  <a:gd name="T65" fmla="*/ T64 w 3238"/>
                                  <a:gd name="T66" fmla="+- 0 14120 13837"/>
                                  <a:gd name="T67" fmla="*/ 14120 h 2545"/>
                                  <a:gd name="T68" fmla="+- 0 11387 8668"/>
                                  <a:gd name="T69" fmla="*/ T68 w 3238"/>
                                  <a:gd name="T70" fmla="+- 0 14084 13837"/>
                                  <a:gd name="T71" fmla="*/ 14084 h 2545"/>
                                  <a:gd name="T72" fmla="+- 0 11235 8668"/>
                                  <a:gd name="T73" fmla="*/ T72 w 3238"/>
                                  <a:gd name="T74" fmla="+- 0 14050 13837"/>
                                  <a:gd name="T75" fmla="*/ 14050 h 2545"/>
                                  <a:gd name="T76" fmla="+- 0 11078 8668"/>
                                  <a:gd name="T77" fmla="*/ T76 w 3238"/>
                                  <a:gd name="T78" fmla="+- 0 14016 13837"/>
                                  <a:gd name="T79" fmla="*/ 14016 h 2545"/>
                                  <a:gd name="T80" fmla="+- 0 10918 8668"/>
                                  <a:gd name="T81" fmla="*/ T80 w 3238"/>
                                  <a:gd name="T82" fmla="+- 0 13985 13837"/>
                                  <a:gd name="T83" fmla="*/ 13985 h 2545"/>
                                  <a:gd name="T84" fmla="+- 0 10755 8668"/>
                                  <a:gd name="T85" fmla="*/ T84 w 3238"/>
                                  <a:gd name="T86" fmla="+- 0 13955 13837"/>
                                  <a:gd name="T87" fmla="*/ 13955 h 2545"/>
                                  <a:gd name="T88" fmla="+- 0 10588 8668"/>
                                  <a:gd name="T89" fmla="*/ T88 w 3238"/>
                                  <a:gd name="T90" fmla="+- 0 13927 13837"/>
                                  <a:gd name="T91" fmla="*/ 13927 h 2545"/>
                                  <a:gd name="T92" fmla="+- 0 10418 8668"/>
                                  <a:gd name="T93" fmla="*/ T92 w 3238"/>
                                  <a:gd name="T94" fmla="+- 0 13902 13837"/>
                                  <a:gd name="T95" fmla="*/ 13902 h 2545"/>
                                  <a:gd name="T96" fmla="+- 0 10246 8668"/>
                                  <a:gd name="T97" fmla="*/ T96 w 3238"/>
                                  <a:gd name="T98" fmla="+- 0 13880 13837"/>
                                  <a:gd name="T99" fmla="*/ 13880 h 2545"/>
                                  <a:gd name="T100" fmla="+- 0 10071 8668"/>
                                  <a:gd name="T101" fmla="*/ T100 w 3238"/>
                                  <a:gd name="T102" fmla="+- 0 13860 13837"/>
                                  <a:gd name="T103" fmla="*/ 13860 h 2545"/>
                                  <a:gd name="T104" fmla="+- 0 9983 8668"/>
                                  <a:gd name="T105" fmla="*/ T104 w 3238"/>
                                  <a:gd name="T106" fmla="+- 0 13852 13837"/>
                                  <a:gd name="T107" fmla="*/ 13852 h 2545"/>
                                  <a:gd name="T108" fmla="+- 0 9894 8668"/>
                                  <a:gd name="T109" fmla="*/ T108 w 3238"/>
                                  <a:gd name="T110" fmla="+- 0 13844 13837"/>
                                  <a:gd name="T111" fmla="*/ 13844 h 2545"/>
                                  <a:gd name="T112" fmla="+- 0 9805 8668"/>
                                  <a:gd name="T113" fmla="*/ T112 w 3238"/>
                                  <a:gd name="T114" fmla="+- 0 13837 13837"/>
                                  <a:gd name="T115" fmla="*/ 13837 h 2545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  <a:cxn ang="0">
                                    <a:pos x="T65" y="T67"/>
                                  </a:cxn>
                                  <a:cxn ang="0">
                                    <a:pos x="T69" y="T71"/>
                                  </a:cxn>
                                  <a:cxn ang="0">
                                    <a:pos x="T73" y="T75"/>
                                  </a:cxn>
                                  <a:cxn ang="0">
                                    <a:pos x="T77" y="T79"/>
                                  </a:cxn>
                                  <a:cxn ang="0">
                                    <a:pos x="T81" y="T83"/>
                                  </a:cxn>
                                  <a:cxn ang="0">
                                    <a:pos x="T85" y="T87"/>
                                  </a:cxn>
                                  <a:cxn ang="0">
                                    <a:pos x="T89" y="T91"/>
                                  </a:cxn>
                                  <a:cxn ang="0">
                                    <a:pos x="T93" y="T95"/>
                                  </a:cxn>
                                  <a:cxn ang="0">
                                    <a:pos x="T97" y="T99"/>
                                  </a:cxn>
                                  <a:cxn ang="0">
                                    <a:pos x="T101" y="T103"/>
                                  </a:cxn>
                                  <a:cxn ang="0">
                                    <a:pos x="T105" y="T107"/>
                                  </a:cxn>
                                  <a:cxn ang="0">
                                    <a:pos x="T109" y="T111"/>
                                  </a:cxn>
                                  <a:cxn ang="0">
                                    <a:pos x="T113" y="T115"/>
                                  </a:cxn>
                                </a:cxnLst>
                                <a:rect l="0" t="0" r="r" b="b"/>
                                <a:pathLst>
                                  <a:path w="3238" h="2545">
                                    <a:moveTo>
                                      <a:pt x="1137" y="0"/>
                                    </a:moveTo>
                                    <a:lnTo>
                                      <a:pt x="583" y="671"/>
                                    </a:lnTo>
                                    <a:lnTo>
                                      <a:pt x="279" y="1094"/>
                                    </a:lnTo>
                                    <a:lnTo>
                                      <a:pt x="121" y="1448"/>
                                    </a:lnTo>
                                    <a:lnTo>
                                      <a:pt x="0" y="1913"/>
                                    </a:lnTo>
                                    <a:lnTo>
                                      <a:pt x="839" y="1947"/>
                                    </a:lnTo>
                                    <a:lnTo>
                                      <a:pt x="1417" y="2011"/>
                                    </a:lnTo>
                                    <a:lnTo>
                                      <a:pt x="2004" y="2152"/>
                                    </a:lnTo>
                                    <a:lnTo>
                                      <a:pt x="2867" y="2418"/>
                                    </a:lnTo>
                                    <a:lnTo>
                                      <a:pt x="2948" y="2443"/>
                                    </a:lnTo>
                                    <a:lnTo>
                                      <a:pt x="3027" y="2470"/>
                                    </a:lnTo>
                                    <a:lnTo>
                                      <a:pt x="3105" y="2497"/>
                                    </a:lnTo>
                                    <a:lnTo>
                                      <a:pt x="3183" y="2525"/>
                                    </a:lnTo>
                                    <a:lnTo>
                                      <a:pt x="3238" y="2545"/>
                                    </a:lnTo>
                                    <a:lnTo>
                                      <a:pt x="3238" y="382"/>
                                    </a:lnTo>
                                    <a:lnTo>
                                      <a:pt x="3079" y="338"/>
                                    </a:lnTo>
                                    <a:lnTo>
                                      <a:pt x="2866" y="283"/>
                                    </a:lnTo>
                                    <a:lnTo>
                                      <a:pt x="2719" y="247"/>
                                    </a:lnTo>
                                    <a:lnTo>
                                      <a:pt x="2567" y="213"/>
                                    </a:lnTo>
                                    <a:lnTo>
                                      <a:pt x="2410" y="179"/>
                                    </a:lnTo>
                                    <a:lnTo>
                                      <a:pt x="2250" y="148"/>
                                    </a:lnTo>
                                    <a:lnTo>
                                      <a:pt x="2087" y="118"/>
                                    </a:lnTo>
                                    <a:lnTo>
                                      <a:pt x="1920" y="90"/>
                                    </a:lnTo>
                                    <a:lnTo>
                                      <a:pt x="1750" y="65"/>
                                    </a:lnTo>
                                    <a:lnTo>
                                      <a:pt x="1578" y="43"/>
                                    </a:lnTo>
                                    <a:lnTo>
                                      <a:pt x="1403" y="23"/>
                                    </a:lnTo>
                                    <a:lnTo>
                                      <a:pt x="1315" y="15"/>
                                    </a:lnTo>
                                    <a:lnTo>
                                      <a:pt x="1226" y="7"/>
                                    </a:lnTo>
                                    <a:lnTo>
                                      <a:pt x="1137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E52E7D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9" name="Freeform 4"/>
                            <wps:cNvSpPr>
                              <a:spLocks/>
                            </wps:cNvSpPr>
                            <wps:spPr bwMode="auto">
                              <a:xfrm>
                                <a:off x="10404" y="13077"/>
                                <a:ext cx="1502" cy="1803"/>
                              </a:xfrm>
                              <a:custGeom>
                                <a:avLst/>
                                <a:gdLst>
                                  <a:gd name="T0" fmla="+- 0 11906 10404"/>
                                  <a:gd name="T1" fmla="*/ T0 w 1502"/>
                                  <a:gd name="T2" fmla="+- 0 13078 13078"/>
                                  <a:gd name="T3" fmla="*/ 13078 h 1803"/>
                                  <a:gd name="T4" fmla="+- 0 11426 10404"/>
                                  <a:gd name="T5" fmla="*/ T4 w 1502"/>
                                  <a:gd name="T6" fmla="+- 0 13168 13078"/>
                                  <a:gd name="T7" fmla="*/ 13168 h 1803"/>
                                  <a:gd name="T8" fmla="+- 0 10894 10404"/>
                                  <a:gd name="T9" fmla="*/ T8 w 1502"/>
                                  <a:gd name="T10" fmla="+- 0 13237 13078"/>
                                  <a:gd name="T11" fmla="*/ 13237 h 1803"/>
                                  <a:gd name="T12" fmla="+- 0 10536 10404"/>
                                  <a:gd name="T13" fmla="*/ T12 w 1502"/>
                                  <a:gd name="T14" fmla="+- 0 13268 13078"/>
                                  <a:gd name="T15" fmla="*/ 13268 h 1803"/>
                                  <a:gd name="T16" fmla="+- 0 10404 10404"/>
                                  <a:gd name="T17" fmla="*/ T16 w 1502"/>
                                  <a:gd name="T18" fmla="+- 0 13275 13078"/>
                                  <a:gd name="T19" fmla="*/ 13275 h 1803"/>
                                  <a:gd name="T20" fmla="+- 0 10618 10404"/>
                                  <a:gd name="T21" fmla="*/ T20 w 1502"/>
                                  <a:gd name="T22" fmla="+- 0 13799 13078"/>
                                  <a:gd name="T23" fmla="*/ 13799 h 1803"/>
                                  <a:gd name="T24" fmla="+- 0 10939 10404"/>
                                  <a:gd name="T25" fmla="*/ T24 w 1502"/>
                                  <a:gd name="T26" fmla="+- 0 14321 13078"/>
                                  <a:gd name="T27" fmla="*/ 14321 h 1803"/>
                                  <a:gd name="T28" fmla="+- 0 11231 10404"/>
                                  <a:gd name="T29" fmla="*/ T28 w 1502"/>
                                  <a:gd name="T30" fmla="+- 0 14721 13078"/>
                                  <a:gd name="T31" fmla="*/ 14721 h 1803"/>
                                  <a:gd name="T32" fmla="+- 0 11359 10404"/>
                                  <a:gd name="T33" fmla="*/ T32 w 1502"/>
                                  <a:gd name="T34" fmla="+- 0 14880 13078"/>
                                  <a:gd name="T35" fmla="*/ 14880 h 1803"/>
                                  <a:gd name="T36" fmla="+- 0 11441 10404"/>
                                  <a:gd name="T37" fmla="*/ T36 w 1502"/>
                                  <a:gd name="T38" fmla="+- 0 14874 13078"/>
                                  <a:gd name="T39" fmla="*/ 14874 h 1803"/>
                                  <a:gd name="T40" fmla="+- 0 11522 10404"/>
                                  <a:gd name="T41" fmla="*/ T40 w 1502"/>
                                  <a:gd name="T42" fmla="+- 0 14867 13078"/>
                                  <a:gd name="T43" fmla="*/ 14867 h 1803"/>
                                  <a:gd name="T44" fmla="+- 0 11603 10404"/>
                                  <a:gd name="T45" fmla="*/ T44 w 1502"/>
                                  <a:gd name="T46" fmla="+- 0 14859 13078"/>
                                  <a:gd name="T47" fmla="*/ 14859 h 1803"/>
                                  <a:gd name="T48" fmla="+- 0 11683 10404"/>
                                  <a:gd name="T49" fmla="*/ T48 w 1502"/>
                                  <a:gd name="T50" fmla="+- 0 14850 13078"/>
                                  <a:gd name="T51" fmla="*/ 14850 h 1803"/>
                                  <a:gd name="T52" fmla="+- 0 11763 10404"/>
                                  <a:gd name="T53" fmla="*/ T52 w 1502"/>
                                  <a:gd name="T54" fmla="+- 0 14840 13078"/>
                                  <a:gd name="T55" fmla="*/ 14840 h 1803"/>
                                  <a:gd name="T56" fmla="+- 0 11906 10404"/>
                                  <a:gd name="T57" fmla="*/ T56 w 1502"/>
                                  <a:gd name="T58" fmla="+- 0 14821 13078"/>
                                  <a:gd name="T59" fmla="*/ 14821 h 1803"/>
                                  <a:gd name="T60" fmla="+- 0 11906 10404"/>
                                  <a:gd name="T61" fmla="*/ T60 w 1502"/>
                                  <a:gd name="T62" fmla="+- 0 13078 13078"/>
                                  <a:gd name="T63" fmla="*/ 13078 h 1803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</a:cxnLst>
                                <a:rect l="0" t="0" r="r" b="b"/>
                                <a:pathLst>
                                  <a:path w="1502" h="1803">
                                    <a:moveTo>
                                      <a:pt x="1502" y="0"/>
                                    </a:moveTo>
                                    <a:lnTo>
                                      <a:pt x="1022" y="90"/>
                                    </a:lnTo>
                                    <a:lnTo>
                                      <a:pt x="490" y="159"/>
                                    </a:lnTo>
                                    <a:lnTo>
                                      <a:pt x="132" y="190"/>
                                    </a:lnTo>
                                    <a:lnTo>
                                      <a:pt x="0" y="197"/>
                                    </a:lnTo>
                                    <a:lnTo>
                                      <a:pt x="214" y="721"/>
                                    </a:lnTo>
                                    <a:lnTo>
                                      <a:pt x="535" y="1243"/>
                                    </a:lnTo>
                                    <a:lnTo>
                                      <a:pt x="827" y="1643"/>
                                    </a:lnTo>
                                    <a:lnTo>
                                      <a:pt x="955" y="1802"/>
                                    </a:lnTo>
                                    <a:lnTo>
                                      <a:pt x="1037" y="1796"/>
                                    </a:lnTo>
                                    <a:lnTo>
                                      <a:pt x="1118" y="1789"/>
                                    </a:lnTo>
                                    <a:lnTo>
                                      <a:pt x="1199" y="1781"/>
                                    </a:lnTo>
                                    <a:lnTo>
                                      <a:pt x="1279" y="1772"/>
                                    </a:lnTo>
                                    <a:lnTo>
                                      <a:pt x="1359" y="1762"/>
                                    </a:lnTo>
                                    <a:lnTo>
                                      <a:pt x="1502" y="1743"/>
                                    </a:lnTo>
                                    <a:lnTo>
                                      <a:pt x="1502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AFCA0B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30" name="Freeform 3"/>
                            <wps:cNvSpPr>
                              <a:spLocks/>
                            </wps:cNvSpPr>
                            <wps:spPr bwMode="auto">
                              <a:xfrm>
                                <a:off x="10492" y="15761"/>
                                <a:ext cx="1413" cy="1077"/>
                              </a:xfrm>
                              <a:custGeom>
                                <a:avLst/>
                                <a:gdLst>
                                  <a:gd name="T0" fmla="+- 0 11235 10493"/>
                                  <a:gd name="T1" fmla="*/ T0 w 1413"/>
                                  <a:gd name="T2" fmla="+- 0 15761 15761"/>
                                  <a:gd name="T3" fmla="*/ 15761 h 1077"/>
                                  <a:gd name="T4" fmla="+- 0 10914 10493"/>
                                  <a:gd name="T5" fmla="*/ T4 w 1413"/>
                                  <a:gd name="T6" fmla="+- 0 16148 15761"/>
                                  <a:gd name="T7" fmla="*/ 16148 h 1077"/>
                                  <a:gd name="T8" fmla="+- 0 10722 10493"/>
                                  <a:gd name="T9" fmla="*/ T8 w 1413"/>
                                  <a:gd name="T10" fmla="+- 0 16407 15761"/>
                                  <a:gd name="T11" fmla="*/ 16407 h 1077"/>
                                  <a:gd name="T12" fmla="+- 0 10580 10493"/>
                                  <a:gd name="T13" fmla="*/ T12 w 1413"/>
                                  <a:gd name="T14" fmla="+- 0 16655 15761"/>
                                  <a:gd name="T15" fmla="*/ 16655 h 1077"/>
                                  <a:gd name="T16" fmla="+- 0 10493 10493"/>
                                  <a:gd name="T17" fmla="*/ T16 w 1413"/>
                                  <a:gd name="T18" fmla="+- 0 16838 15761"/>
                                  <a:gd name="T19" fmla="*/ 16838 h 1077"/>
                                  <a:gd name="T20" fmla="+- 0 11906 10493"/>
                                  <a:gd name="T21" fmla="*/ T20 w 1413"/>
                                  <a:gd name="T22" fmla="+- 0 16838 15761"/>
                                  <a:gd name="T23" fmla="*/ 16838 h 1077"/>
                                  <a:gd name="T24" fmla="+- 0 11906 10493"/>
                                  <a:gd name="T25" fmla="*/ T24 w 1413"/>
                                  <a:gd name="T26" fmla="+- 0 15839 15761"/>
                                  <a:gd name="T27" fmla="*/ 15839 h 1077"/>
                                  <a:gd name="T28" fmla="+- 0 11778 10493"/>
                                  <a:gd name="T29" fmla="*/ T28 w 1413"/>
                                  <a:gd name="T30" fmla="+- 0 15820 15761"/>
                                  <a:gd name="T31" fmla="*/ 15820 h 1077"/>
                                  <a:gd name="T32" fmla="+- 0 11626 10493"/>
                                  <a:gd name="T33" fmla="*/ T32 w 1413"/>
                                  <a:gd name="T34" fmla="+- 0 15800 15761"/>
                                  <a:gd name="T35" fmla="*/ 15800 h 1077"/>
                                  <a:gd name="T36" fmla="+- 0 11549 10493"/>
                                  <a:gd name="T37" fmla="*/ T36 w 1413"/>
                                  <a:gd name="T38" fmla="+- 0 15790 15761"/>
                                  <a:gd name="T39" fmla="*/ 15790 h 1077"/>
                                  <a:gd name="T40" fmla="+- 0 11471 10493"/>
                                  <a:gd name="T41" fmla="*/ T40 w 1413"/>
                                  <a:gd name="T42" fmla="+- 0 15782 15761"/>
                                  <a:gd name="T43" fmla="*/ 15782 h 1077"/>
                                  <a:gd name="T44" fmla="+- 0 11393 10493"/>
                                  <a:gd name="T45" fmla="*/ T44 w 1413"/>
                                  <a:gd name="T46" fmla="+- 0 15774 15761"/>
                                  <a:gd name="T47" fmla="*/ 15774 h 1077"/>
                                  <a:gd name="T48" fmla="+- 0 11314 10493"/>
                                  <a:gd name="T49" fmla="*/ T48 w 1413"/>
                                  <a:gd name="T50" fmla="+- 0 15767 15761"/>
                                  <a:gd name="T51" fmla="*/ 15767 h 1077"/>
                                  <a:gd name="T52" fmla="+- 0 11235 10493"/>
                                  <a:gd name="T53" fmla="*/ T52 w 1413"/>
                                  <a:gd name="T54" fmla="+- 0 15761 15761"/>
                                  <a:gd name="T55" fmla="*/ 15761 h 1077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</a:cxnLst>
                                <a:rect l="0" t="0" r="r" b="b"/>
                                <a:pathLst>
                                  <a:path w="1413" h="1077">
                                    <a:moveTo>
                                      <a:pt x="742" y="0"/>
                                    </a:moveTo>
                                    <a:lnTo>
                                      <a:pt x="421" y="387"/>
                                    </a:lnTo>
                                    <a:lnTo>
                                      <a:pt x="229" y="646"/>
                                    </a:lnTo>
                                    <a:lnTo>
                                      <a:pt x="87" y="894"/>
                                    </a:lnTo>
                                    <a:lnTo>
                                      <a:pt x="0" y="1077"/>
                                    </a:lnTo>
                                    <a:lnTo>
                                      <a:pt x="1413" y="1077"/>
                                    </a:lnTo>
                                    <a:lnTo>
                                      <a:pt x="1413" y="78"/>
                                    </a:lnTo>
                                    <a:lnTo>
                                      <a:pt x="1285" y="59"/>
                                    </a:lnTo>
                                    <a:lnTo>
                                      <a:pt x="1133" y="39"/>
                                    </a:lnTo>
                                    <a:lnTo>
                                      <a:pt x="1056" y="29"/>
                                    </a:lnTo>
                                    <a:lnTo>
                                      <a:pt x="978" y="21"/>
                                    </a:lnTo>
                                    <a:lnTo>
                                      <a:pt x="900" y="13"/>
                                    </a:lnTo>
                                    <a:lnTo>
                                      <a:pt x="821" y="6"/>
                                    </a:lnTo>
                                    <a:lnTo>
                                      <a:pt x="742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ED89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07528BC2" id="Group 26" o:spid="_x0000_s1026" style="position:absolute;margin-left:.55pt;margin-top:.85pt;width:340.15pt;height:283.45pt;flip:x y;z-index:251651072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">
    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    </v:shape>
    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    </v:shape>
    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" path="m1502,l1022,90,490,159,132,190,,197,214,721r321,522l827,1643r128,159l1037,1796r81,-7l1199,1781r80,-9l1359,1762r143,-19l1502,xe" fillcolor="#afca0b" stroked="f">
    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    </v:shape>
    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" path="m742,l421,387,229,646,87,894,,1077r1413,l1413,78,1285,59,1133,39,1056,29,978,21,900,13,821,6,742,xe" fillcolor="#ed8900" stroked="f">
    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    </v:shape>
                    <w10:wrap anchorx="page" anchory="page"/>
                  </v:group>
                </w:pict>
              </mc:Fallback>
            </mc:AlternateContent>
          </w:r>
          <w:r w:rsidR="00EC7DB5" w:rsidRPr="00EC7DB5">
            <w:rPr>
              <w:noProof/>
            </w:rPr>
            <mc:AlternateContent>
              <mc:Choice Requires="wpg">
                <w:drawing>
                  <wp:anchor distT="0" distB="0" distL="114300" distR="114300" simplePos="0" relativeHeight="251650048" behindDoc="0" locked="0" layoutInCell="1" allowOverlap="1" wp14:anchorId="77583009" wp14:editId="020D4D45">
                    <wp:simplePos x="0" y="0"/>
                    <wp:positionH relativeFrom="page">
                      <wp:posOffset>3233089</wp:posOffset>
                    </wp:positionH>
                    <wp:positionV relativeFrom="page">
                      <wp:posOffset>7098665</wp:posOffset>
                    </wp:positionV>
                    <wp:extent cx="4319905" cy="3599815"/>
                    <wp:effectExtent l="0" t="0" r="4445" b="635"/>
                    <wp:wrapNone/>
                    <wp:docPr id="21" name="Group 2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>
                            <a:grpSpLocks/>
                          </wpg:cNvGrpSpPr>
                          <wpg:grpSpPr bwMode="auto">
                            <a:xfrm>
                              <a:off x="0" y="0"/>
                              <a:ext cx="4319905" cy="3599815"/>
                              <a:chOff x="6991" y="13078"/>
                              <a:chExt cx="4915" cy="3760"/>
                            </a:xfrm>
                          </wpg:grpSpPr>
                          <wps:wsp>
                            <wps:cNvPr id="22" name="Freeform 6"/>
                            <wps:cNvSpPr>
                              <a:spLocks/>
                            </wps:cNvSpPr>
                            <wps:spPr bwMode="auto">
                              <a:xfrm>
                                <a:off x="6991" y="14307"/>
                                <a:ext cx="4915" cy="2531"/>
                              </a:xfrm>
                              <a:custGeom>
                                <a:avLst/>
                                <a:gdLst>
                                  <a:gd name="T0" fmla="+- 0 8384 6991"/>
                                  <a:gd name="T1" fmla="*/ T0 w 4915"/>
                                  <a:gd name="T2" fmla="+- 0 14308 14308"/>
                                  <a:gd name="T3" fmla="*/ 14308 h 2531"/>
                                  <a:gd name="T4" fmla="+- 0 6991 6991"/>
                                  <a:gd name="T5" fmla="*/ T4 w 4915"/>
                                  <a:gd name="T6" fmla="+- 0 15699 14308"/>
                                  <a:gd name="T7" fmla="*/ 15699 h 2531"/>
                                  <a:gd name="T8" fmla="+- 0 7401 6991"/>
                                  <a:gd name="T9" fmla="*/ T8 w 4915"/>
                                  <a:gd name="T10" fmla="+- 0 16139 14308"/>
                                  <a:gd name="T11" fmla="*/ 16139 h 2531"/>
                                  <a:gd name="T12" fmla="+- 0 7713 6991"/>
                                  <a:gd name="T13" fmla="*/ T12 w 4915"/>
                                  <a:gd name="T14" fmla="+- 0 16422 14308"/>
                                  <a:gd name="T15" fmla="*/ 16422 h 2531"/>
                                  <a:gd name="T16" fmla="+- 0 8083 6991"/>
                                  <a:gd name="T17" fmla="*/ T16 w 4915"/>
                                  <a:gd name="T18" fmla="+- 0 16671 14308"/>
                                  <a:gd name="T19" fmla="*/ 16671 h 2531"/>
                                  <a:gd name="T20" fmla="+- 0 8374 6991"/>
                                  <a:gd name="T21" fmla="*/ T20 w 4915"/>
                                  <a:gd name="T22" fmla="+- 0 16838 14308"/>
                                  <a:gd name="T23" fmla="*/ 16838 h 2531"/>
                                  <a:gd name="T24" fmla="+- 0 11906 6991"/>
                                  <a:gd name="T25" fmla="*/ T24 w 4915"/>
                                  <a:gd name="T26" fmla="+- 0 16838 14308"/>
                                  <a:gd name="T27" fmla="*/ 16838 h 2531"/>
                                  <a:gd name="T28" fmla="+- 0 11906 6991"/>
                                  <a:gd name="T29" fmla="*/ T28 w 4915"/>
                                  <a:gd name="T30" fmla="+- 0 15980 14308"/>
                                  <a:gd name="T31" fmla="*/ 15980 h 2531"/>
                                  <a:gd name="T32" fmla="+- 0 11775 6991"/>
                                  <a:gd name="T33" fmla="*/ T32 w 4915"/>
                                  <a:gd name="T34" fmla="+- 0 15951 14308"/>
                                  <a:gd name="T35" fmla="*/ 15951 h 2531"/>
                                  <a:gd name="T36" fmla="+- 0 11621 6991"/>
                                  <a:gd name="T37" fmla="*/ T36 w 4915"/>
                                  <a:gd name="T38" fmla="+- 0 15914 14308"/>
                                  <a:gd name="T39" fmla="*/ 15914 h 2531"/>
                                  <a:gd name="T40" fmla="+- 0 11466 6991"/>
                                  <a:gd name="T41" fmla="*/ T40 w 4915"/>
                                  <a:gd name="T42" fmla="+- 0 15875 14308"/>
                                  <a:gd name="T43" fmla="*/ 15875 h 2531"/>
                                  <a:gd name="T44" fmla="+- 0 11308 6991"/>
                                  <a:gd name="T45" fmla="*/ T44 w 4915"/>
                                  <a:gd name="T46" fmla="+- 0 15832 14308"/>
                                  <a:gd name="T47" fmla="*/ 15832 h 2531"/>
                                  <a:gd name="T48" fmla="+- 0 11150 6991"/>
                                  <a:gd name="T49" fmla="*/ T48 w 4915"/>
                                  <a:gd name="T50" fmla="+- 0 15787 14308"/>
                                  <a:gd name="T51" fmla="*/ 15787 h 2531"/>
                                  <a:gd name="T52" fmla="+- 0 10990 6991"/>
                                  <a:gd name="T53" fmla="*/ T52 w 4915"/>
                                  <a:gd name="T54" fmla="+- 0 15739 14308"/>
                                  <a:gd name="T55" fmla="*/ 15739 h 2531"/>
                                  <a:gd name="T56" fmla="+- 0 9895 6991"/>
                                  <a:gd name="T57" fmla="*/ T56 w 4915"/>
                                  <a:gd name="T58" fmla="+- 0 15298 14308"/>
                                  <a:gd name="T59" fmla="*/ 15298 h 2531"/>
                                  <a:gd name="T60" fmla="+- 0 9075 6991"/>
                                  <a:gd name="T61" fmla="*/ T60 w 4915"/>
                                  <a:gd name="T62" fmla="+- 0 14831 14308"/>
                                  <a:gd name="T63" fmla="*/ 14831 h 2531"/>
                                  <a:gd name="T64" fmla="+- 0 8561 6991"/>
                                  <a:gd name="T65" fmla="*/ T64 w 4915"/>
                                  <a:gd name="T66" fmla="+- 0 14459 14308"/>
                                  <a:gd name="T67" fmla="*/ 14459 h 2531"/>
                                  <a:gd name="T68" fmla="+- 0 8384 6991"/>
                                  <a:gd name="T69" fmla="*/ T68 w 4915"/>
                                  <a:gd name="T70" fmla="+- 0 14308 14308"/>
                                  <a:gd name="T71" fmla="*/ 14308 h 2531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  <a:cxn ang="0">
                                    <a:pos x="T65" y="T67"/>
                                  </a:cxn>
                                  <a:cxn ang="0">
                                    <a:pos x="T69" y="T71"/>
                                  </a:cxn>
                                </a:cxnLst>
                                <a:rect l="0" t="0" r="r" b="b"/>
                                <a:pathLst>
                                  <a:path w="4915" h="2531">
                                    <a:moveTo>
                                      <a:pt x="1393" y="0"/>
                                    </a:moveTo>
                                    <a:lnTo>
                                      <a:pt x="0" y="1391"/>
                                    </a:lnTo>
                                    <a:lnTo>
                                      <a:pt x="410" y="1831"/>
                                    </a:lnTo>
                                    <a:lnTo>
                                      <a:pt x="722" y="2114"/>
                                    </a:lnTo>
                                    <a:lnTo>
                                      <a:pt x="1092" y="2363"/>
                                    </a:lnTo>
                                    <a:lnTo>
                                      <a:pt x="1383" y="2530"/>
                                    </a:lnTo>
                                    <a:lnTo>
                                      <a:pt x="4915" y="2530"/>
                                    </a:lnTo>
                                    <a:lnTo>
                                      <a:pt x="4915" y="1672"/>
                                    </a:lnTo>
                                    <a:lnTo>
                                      <a:pt x="4784" y="1643"/>
                                    </a:lnTo>
                                    <a:lnTo>
                                      <a:pt x="4630" y="1606"/>
                                    </a:lnTo>
                                    <a:lnTo>
                                      <a:pt x="4475" y="1567"/>
                                    </a:lnTo>
                                    <a:lnTo>
                                      <a:pt x="4317" y="1524"/>
                                    </a:lnTo>
                                    <a:lnTo>
                                      <a:pt x="4159" y="1479"/>
                                    </a:lnTo>
                                    <a:lnTo>
                                      <a:pt x="3999" y="1431"/>
                                    </a:lnTo>
                                    <a:lnTo>
                                      <a:pt x="2904" y="990"/>
                                    </a:lnTo>
                                    <a:lnTo>
                                      <a:pt x="2084" y="523"/>
                                    </a:lnTo>
                                    <a:lnTo>
                                      <a:pt x="1570" y="151"/>
                                    </a:lnTo>
                                    <a:lnTo>
                                      <a:pt x="1393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489CC9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3" name="Freeform 5"/>
                            <wps:cNvSpPr>
                              <a:spLocks/>
                            </wps:cNvSpPr>
                            <wps:spPr bwMode="auto">
                              <a:xfrm>
                                <a:off x="8668" y="13837"/>
                                <a:ext cx="3238" cy="2545"/>
                              </a:xfrm>
                              <a:custGeom>
                                <a:avLst/>
                                <a:gdLst>
                                  <a:gd name="T0" fmla="+- 0 9805 8668"/>
                                  <a:gd name="T1" fmla="*/ T0 w 3238"/>
                                  <a:gd name="T2" fmla="+- 0 13837 13837"/>
                                  <a:gd name="T3" fmla="*/ 13837 h 2545"/>
                                  <a:gd name="T4" fmla="+- 0 9251 8668"/>
                                  <a:gd name="T5" fmla="*/ T4 w 3238"/>
                                  <a:gd name="T6" fmla="+- 0 14508 13837"/>
                                  <a:gd name="T7" fmla="*/ 14508 h 2545"/>
                                  <a:gd name="T8" fmla="+- 0 8947 8668"/>
                                  <a:gd name="T9" fmla="*/ T8 w 3238"/>
                                  <a:gd name="T10" fmla="+- 0 14931 13837"/>
                                  <a:gd name="T11" fmla="*/ 14931 h 2545"/>
                                  <a:gd name="T12" fmla="+- 0 8789 8668"/>
                                  <a:gd name="T13" fmla="*/ T12 w 3238"/>
                                  <a:gd name="T14" fmla="+- 0 15285 13837"/>
                                  <a:gd name="T15" fmla="*/ 15285 h 2545"/>
                                  <a:gd name="T16" fmla="+- 0 8668 8668"/>
                                  <a:gd name="T17" fmla="*/ T16 w 3238"/>
                                  <a:gd name="T18" fmla="+- 0 15750 13837"/>
                                  <a:gd name="T19" fmla="*/ 15750 h 2545"/>
                                  <a:gd name="T20" fmla="+- 0 9507 8668"/>
                                  <a:gd name="T21" fmla="*/ T20 w 3238"/>
                                  <a:gd name="T22" fmla="+- 0 15784 13837"/>
                                  <a:gd name="T23" fmla="*/ 15784 h 2545"/>
                                  <a:gd name="T24" fmla="+- 0 10085 8668"/>
                                  <a:gd name="T25" fmla="*/ T24 w 3238"/>
                                  <a:gd name="T26" fmla="+- 0 15848 13837"/>
                                  <a:gd name="T27" fmla="*/ 15848 h 2545"/>
                                  <a:gd name="T28" fmla="+- 0 10672 8668"/>
                                  <a:gd name="T29" fmla="*/ T28 w 3238"/>
                                  <a:gd name="T30" fmla="+- 0 15989 13837"/>
                                  <a:gd name="T31" fmla="*/ 15989 h 2545"/>
                                  <a:gd name="T32" fmla="+- 0 11535 8668"/>
                                  <a:gd name="T33" fmla="*/ T32 w 3238"/>
                                  <a:gd name="T34" fmla="+- 0 16255 13837"/>
                                  <a:gd name="T35" fmla="*/ 16255 h 2545"/>
                                  <a:gd name="T36" fmla="+- 0 11616 8668"/>
                                  <a:gd name="T37" fmla="*/ T36 w 3238"/>
                                  <a:gd name="T38" fmla="+- 0 16280 13837"/>
                                  <a:gd name="T39" fmla="*/ 16280 h 2545"/>
                                  <a:gd name="T40" fmla="+- 0 11695 8668"/>
                                  <a:gd name="T41" fmla="*/ T40 w 3238"/>
                                  <a:gd name="T42" fmla="+- 0 16307 13837"/>
                                  <a:gd name="T43" fmla="*/ 16307 h 2545"/>
                                  <a:gd name="T44" fmla="+- 0 11773 8668"/>
                                  <a:gd name="T45" fmla="*/ T44 w 3238"/>
                                  <a:gd name="T46" fmla="+- 0 16334 13837"/>
                                  <a:gd name="T47" fmla="*/ 16334 h 2545"/>
                                  <a:gd name="T48" fmla="+- 0 11851 8668"/>
                                  <a:gd name="T49" fmla="*/ T48 w 3238"/>
                                  <a:gd name="T50" fmla="+- 0 16362 13837"/>
                                  <a:gd name="T51" fmla="*/ 16362 h 2545"/>
                                  <a:gd name="T52" fmla="+- 0 11906 8668"/>
                                  <a:gd name="T53" fmla="*/ T52 w 3238"/>
                                  <a:gd name="T54" fmla="+- 0 16382 13837"/>
                                  <a:gd name="T55" fmla="*/ 16382 h 2545"/>
                                  <a:gd name="T56" fmla="+- 0 11906 8668"/>
                                  <a:gd name="T57" fmla="*/ T56 w 3238"/>
                                  <a:gd name="T58" fmla="+- 0 14219 13837"/>
                                  <a:gd name="T59" fmla="*/ 14219 h 2545"/>
                                  <a:gd name="T60" fmla="+- 0 11747 8668"/>
                                  <a:gd name="T61" fmla="*/ T60 w 3238"/>
                                  <a:gd name="T62" fmla="+- 0 14175 13837"/>
                                  <a:gd name="T63" fmla="*/ 14175 h 2545"/>
                                  <a:gd name="T64" fmla="+- 0 11534 8668"/>
                                  <a:gd name="T65" fmla="*/ T64 w 3238"/>
                                  <a:gd name="T66" fmla="+- 0 14120 13837"/>
                                  <a:gd name="T67" fmla="*/ 14120 h 2545"/>
                                  <a:gd name="T68" fmla="+- 0 11387 8668"/>
                                  <a:gd name="T69" fmla="*/ T68 w 3238"/>
                                  <a:gd name="T70" fmla="+- 0 14084 13837"/>
                                  <a:gd name="T71" fmla="*/ 14084 h 2545"/>
                                  <a:gd name="T72" fmla="+- 0 11235 8668"/>
                                  <a:gd name="T73" fmla="*/ T72 w 3238"/>
                                  <a:gd name="T74" fmla="+- 0 14050 13837"/>
                                  <a:gd name="T75" fmla="*/ 14050 h 2545"/>
                                  <a:gd name="T76" fmla="+- 0 11078 8668"/>
                                  <a:gd name="T77" fmla="*/ T76 w 3238"/>
                                  <a:gd name="T78" fmla="+- 0 14016 13837"/>
                                  <a:gd name="T79" fmla="*/ 14016 h 2545"/>
                                  <a:gd name="T80" fmla="+- 0 10918 8668"/>
                                  <a:gd name="T81" fmla="*/ T80 w 3238"/>
                                  <a:gd name="T82" fmla="+- 0 13985 13837"/>
                                  <a:gd name="T83" fmla="*/ 13985 h 2545"/>
                                  <a:gd name="T84" fmla="+- 0 10755 8668"/>
                                  <a:gd name="T85" fmla="*/ T84 w 3238"/>
                                  <a:gd name="T86" fmla="+- 0 13955 13837"/>
                                  <a:gd name="T87" fmla="*/ 13955 h 2545"/>
                                  <a:gd name="T88" fmla="+- 0 10588 8668"/>
                                  <a:gd name="T89" fmla="*/ T88 w 3238"/>
                                  <a:gd name="T90" fmla="+- 0 13927 13837"/>
                                  <a:gd name="T91" fmla="*/ 13927 h 2545"/>
                                  <a:gd name="T92" fmla="+- 0 10418 8668"/>
                                  <a:gd name="T93" fmla="*/ T92 w 3238"/>
                                  <a:gd name="T94" fmla="+- 0 13902 13837"/>
                                  <a:gd name="T95" fmla="*/ 13902 h 2545"/>
                                  <a:gd name="T96" fmla="+- 0 10246 8668"/>
                                  <a:gd name="T97" fmla="*/ T96 w 3238"/>
                                  <a:gd name="T98" fmla="+- 0 13880 13837"/>
                                  <a:gd name="T99" fmla="*/ 13880 h 2545"/>
                                  <a:gd name="T100" fmla="+- 0 10071 8668"/>
                                  <a:gd name="T101" fmla="*/ T100 w 3238"/>
                                  <a:gd name="T102" fmla="+- 0 13860 13837"/>
                                  <a:gd name="T103" fmla="*/ 13860 h 2545"/>
                                  <a:gd name="T104" fmla="+- 0 9983 8668"/>
                                  <a:gd name="T105" fmla="*/ T104 w 3238"/>
                                  <a:gd name="T106" fmla="+- 0 13852 13837"/>
                                  <a:gd name="T107" fmla="*/ 13852 h 2545"/>
                                  <a:gd name="T108" fmla="+- 0 9894 8668"/>
                                  <a:gd name="T109" fmla="*/ T108 w 3238"/>
                                  <a:gd name="T110" fmla="+- 0 13844 13837"/>
                                  <a:gd name="T111" fmla="*/ 13844 h 2545"/>
                                  <a:gd name="T112" fmla="+- 0 9805 8668"/>
                                  <a:gd name="T113" fmla="*/ T112 w 3238"/>
                                  <a:gd name="T114" fmla="+- 0 13837 13837"/>
                                  <a:gd name="T115" fmla="*/ 13837 h 2545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  <a:cxn ang="0">
                                    <a:pos x="T65" y="T67"/>
                                  </a:cxn>
                                  <a:cxn ang="0">
                                    <a:pos x="T69" y="T71"/>
                                  </a:cxn>
                                  <a:cxn ang="0">
                                    <a:pos x="T73" y="T75"/>
                                  </a:cxn>
                                  <a:cxn ang="0">
                                    <a:pos x="T77" y="T79"/>
                                  </a:cxn>
                                  <a:cxn ang="0">
                                    <a:pos x="T81" y="T83"/>
                                  </a:cxn>
                                  <a:cxn ang="0">
                                    <a:pos x="T85" y="T87"/>
                                  </a:cxn>
                                  <a:cxn ang="0">
                                    <a:pos x="T89" y="T91"/>
                                  </a:cxn>
                                  <a:cxn ang="0">
                                    <a:pos x="T93" y="T95"/>
                                  </a:cxn>
                                  <a:cxn ang="0">
                                    <a:pos x="T97" y="T99"/>
                                  </a:cxn>
                                  <a:cxn ang="0">
                                    <a:pos x="T101" y="T103"/>
                                  </a:cxn>
                                  <a:cxn ang="0">
                                    <a:pos x="T105" y="T107"/>
                                  </a:cxn>
                                  <a:cxn ang="0">
                                    <a:pos x="T109" y="T111"/>
                                  </a:cxn>
                                  <a:cxn ang="0">
                                    <a:pos x="T113" y="T115"/>
                                  </a:cxn>
                                </a:cxnLst>
                                <a:rect l="0" t="0" r="r" b="b"/>
                                <a:pathLst>
                                  <a:path w="3238" h="2545">
                                    <a:moveTo>
                                      <a:pt x="1137" y="0"/>
                                    </a:moveTo>
                                    <a:lnTo>
                                      <a:pt x="583" y="671"/>
                                    </a:lnTo>
                                    <a:lnTo>
                                      <a:pt x="279" y="1094"/>
                                    </a:lnTo>
                                    <a:lnTo>
                                      <a:pt x="121" y="1448"/>
                                    </a:lnTo>
                                    <a:lnTo>
                                      <a:pt x="0" y="1913"/>
                                    </a:lnTo>
                                    <a:lnTo>
                                      <a:pt x="839" y="1947"/>
                                    </a:lnTo>
                                    <a:lnTo>
                                      <a:pt x="1417" y="2011"/>
                                    </a:lnTo>
                                    <a:lnTo>
                                      <a:pt x="2004" y="2152"/>
                                    </a:lnTo>
                                    <a:lnTo>
                                      <a:pt x="2867" y="2418"/>
                                    </a:lnTo>
                                    <a:lnTo>
                                      <a:pt x="2948" y="2443"/>
                                    </a:lnTo>
                                    <a:lnTo>
                                      <a:pt x="3027" y="2470"/>
                                    </a:lnTo>
                                    <a:lnTo>
                                      <a:pt x="3105" y="2497"/>
                                    </a:lnTo>
                                    <a:lnTo>
                                      <a:pt x="3183" y="2525"/>
                                    </a:lnTo>
                                    <a:lnTo>
                                      <a:pt x="3238" y="2545"/>
                                    </a:lnTo>
                                    <a:lnTo>
                                      <a:pt x="3238" y="382"/>
                                    </a:lnTo>
                                    <a:lnTo>
                                      <a:pt x="3079" y="338"/>
                                    </a:lnTo>
                                    <a:lnTo>
                                      <a:pt x="2866" y="283"/>
                                    </a:lnTo>
                                    <a:lnTo>
                                      <a:pt x="2719" y="247"/>
                                    </a:lnTo>
                                    <a:lnTo>
                                      <a:pt x="2567" y="213"/>
                                    </a:lnTo>
                                    <a:lnTo>
                                      <a:pt x="2410" y="179"/>
                                    </a:lnTo>
                                    <a:lnTo>
                                      <a:pt x="2250" y="148"/>
                                    </a:lnTo>
                                    <a:lnTo>
                                      <a:pt x="2087" y="118"/>
                                    </a:lnTo>
                                    <a:lnTo>
                                      <a:pt x="1920" y="90"/>
                                    </a:lnTo>
                                    <a:lnTo>
                                      <a:pt x="1750" y="65"/>
                                    </a:lnTo>
                                    <a:lnTo>
                                      <a:pt x="1578" y="43"/>
                                    </a:lnTo>
                                    <a:lnTo>
                                      <a:pt x="1403" y="23"/>
                                    </a:lnTo>
                                    <a:lnTo>
                                      <a:pt x="1315" y="15"/>
                                    </a:lnTo>
                                    <a:lnTo>
                                      <a:pt x="1226" y="7"/>
                                    </a:lnTo>
                                    <a:lnTo>
                                      <a:pt x="1137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E52E7D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4" name="Freeform 4"/>
                            <wps:cNvSpPr>
                              <a:spLocks/>
                            </wps:cNvSpPr>
                            <wps:spPr bwMode="auto">
                              <a:xfrm>
                                <a:off x="10404" y="13077"/>
                                <a:ext cx="1502" cy="1803"/>
                              </a:xfrm>
                              <a:custGeom>
                                <a:avLst/>
                                <a:gdLst>
                                  <a:gd name="T0" fmla="+- 0 11906 10404"/>
                                  <a:gd name="T1" fmla="*/ T0 w 1502"/>
                                  <a:gd name="T2" fmla="+- 0 13078 13078"/>
                                  <a:gd name="T3" fmla="*/ 13078 h 1803"/>
                                  <a:gd name="T4" fmla="+- 0 11426 10404"/>
                                  <a:gd name="T5" fmla="*/ T4 w 1502"/>
                                  <a:gd name="T6" fmla="+- 0 13168 13078"/>
                                  <a:gd name="T7" fmla="*/ 13168 h 1803"/>
                                  <a:gd name="T8" fmla="+- 0 10894 10404"/>
                                  <a:gd name="T9" fmla="*/ T8 w 1502"/>
                                  <a:gd name="T10" fmla="+- 0 13237 13078"/>
                                  <a:gd name="T11" fmla="*/ 13237 h 1803"/>
                                  <a:gd name="T12" fmla="+- 0 10536 10404"/>
                                  <a:gd name="T13" fmla="*/ T12 w 1502"/>
                                  <a:gd name="T14" fmla="+- 0 13268 13078"/>
                                  <a:gd name="T15" fmla="*/ 13268 h 1803"/>
                                  <a:gd name="T16" fmla="+- 0 10404 10404"/>
                                  <a:gd name="T17" fmla="*/ T16 w 1502"/>
                                  <a:gd name="T18" fmla="+- 0 13275 13078"/>
                                  <a:gd name="T19" fmla="*/ 13275 h 1803"/>
                                  <a:gd name="T20" fmla="+- 0 10618 10404"/>
                                  <a:gd name="T21" fmla="*/ T20 w 1502"/>
                                  <a:gd name="T22" fmla="+- 0 13799 13078"/>
                                  <a:gd name="T23" fmla="*/ 13799 h 1803"/>
                                  <a:gd name="T24" fmla="+- 0 10939 10404"/>
                                  <a:gd name="T25" fmla="*/ T24 w 1502"/>
                                  <a:gd name="T26" fmla="+- 0 14321 13078"/>
                                  <a:gd name="T27" fmla="*/ 14321 h 1803"/>
                                  <a:gd name="T28" fmla="+- 0 11231 10404"/>
                                  <a:gd name="T29" fmla="*/ T28 w 1502"/>
                                  <a:gd name="T30" fmla="+- 0 14721 13078"/>
                                  <a:gd name="T31" fmla="*/ 14721 h 1803"/>
                                  <a:gd name="T32" fmla="+- 0 11359 10404"/>
                                  <a:gd name="T33" fmla="*/ T32 w 1502"/>
                                  <a:gd name="T34" fmla="+- 0 14880 13078"/>
                                  <a:gd name="T35" fmla="*/ 14880 h 1803"/>
                                  <a:gd name="T36" fmla="+- 0 11441 10404"/>
                                  <a:gd name="T37" fmla="*/ T36 w 1502"/>
                                  <a:gd name="T38" fmla="+- 0 14874 13078"/>
                                  <a:gd name="T39" fmla="*/ 14874 h 1803"/>
                                  <a:gd name="T40" fmla="+- 0 11522 10404"/>
                                  <a:gd name="T41" fmla="*/ T40 w 1502"/>
                                  <a:gd name="T42" fmla="+- 0 14867 13078"/>
                                  <a:gd name="T43" fmla="*/ 14867 h 1803"/>
                                  <a:gd name="T44" fmla="+- 0 11603 10404"/>
                                  <a:gd name="T45" fmla="*/ T44 w 1502"/>
                                  <a:gd name="T46" fmla="+- 0 14859 13078"/>
                                  <a:gd name="T47" fmla="*/ 14859 h 1803"/>
                                  <a:gd name="T48" fmla="+- 0 11683 10404"/>
                                  <a:gd name="T49" fmla="*/ T48 w 1502"/>
                                  <a:gd name="T50" fmla="+- 0 14850 13078"/>
                                  <a:gd name="T51" fmla="*/ 14850 h 1803"/>
                                  <a:gd name="T52" fmla="+- 0 11763 10404"/>
                                  <a:gd name="T53" fmla="*/ T52 w 1502"/>
                                  <a:gd name="T54" fmla="+- 0 14840 13078"/>
                                  <a:gd name="T55" fmla="*/ 14840 h 1803"/>
                                  <a:gd name="T56" fmla="+- 0 11906 10404"/>
                                  <a:gd name="T57" fmla="*/ T56 w 1502"/>
                                  <a:gd name="T58" fmla="+- 0 14821 13078"/>
                                  <a:gd name="T59" fmla="*/ 14821 h 1803"/>
                                  <a:gd name="T60" fmla="+- 0 11906 10404"/>
                                  <a:gd name="T61" fmla="*/ T60 w 1502"/>
                                  <a:gd name="T62" fmla="+- 0 13078 13078"/>
                                  <a:gd name="T63" fmla="*/ 13078 h 1803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  <a:cxn ang="0">
                                    <a:pos x="T57" y="T59"/>
                                  </a:cxn>
                                  <a:cxn ang="0">
                                    <a:pos x="T61" y="T63"/>
                                  </a:cxn>
                                </a:cxnLst>
                                <a:rect l="0" t="0" r="r" b="b"/>
                                <a:pathLst>
                                  <a:path w="1502" h="1803">
                                    <a:moveTo>
                                      <a:pt x="1502" y="0"/>
                                    </a:moveTo>
                                    <a:lnTo>
                                      <a:pt x="1022" y="90"/>
                                    </a:lnTo>
                                    <a:lnTo>
                                      <a:pt x="490" y="159"/>
                                    </a:lnTo>
                                    <a:lnTo>
                                      <a:pt x="132" y="190"/>
                                    </a:lnTo>
                                    <a:lnTo>
                                      <a:pt x="0" y="197"/>
                                    </a:lnTo>
                                    <a:lnTo>
                                      <a:pt x="214" y="721"/>
                                    </a:lnTo>
                                    <a:lnTo>
                                      <a:pt x="535" y="1243"/>
                                    </a:lnTo>
                                    <a:lnTo>
                                      <a:pt x="827" y="1643"/>
                                    </a:lnTo>
                                    <a:lnTo>
                                      <a:pt x="955" y="1802"/>
                                    </a:lnTo>
                                    <a:lnTo>
                                      <a:pt x="1037" y="1796"/>
                                    </a:lnTo>
                                    <a:lnTo>
                                      <a:pt x="1118" y="1789"/>
                                    </a:lnTo>
                                    <a:lnTo>
                                      <a:pt x="1199" y="1781"/>
                                    </a:lnTo>
                                    <a:lnTo>
                                      <a:pt x="1279" y="1772"/>
                                    </a:lnTo>
                                    <a:lnTo>
                                      <a:pt x="1359" y="1762"/>
                                    </a:lnTo>
                                    <a:lnTo>
                                      <a:pt x="1502" y="1743"/>
                                    </a:lnTo>
                                    <a:lnTo>
                                      <a:pt x="1502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AFCA0B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5" name="Freeform 3"/>
                            <wps:cNvSpPr>
                              <a:spLocks/>
                            </wps:cNvSpPr>
                            <wps:spPr bwMode="auto">
                              <a:xfrm>
                                <a:off x="10492" y="15761"/>
                                <a:ext cx="1413" cy="1077"/>
                              </a:xfrm>
                              <a:custGeom>
                                <a:avLst/>
                                <a:gdLst>
                                  <a:gd name="T0" fmla="+- 0 11235 10493"/>
                                  <a:gd name="T1" fmla="*/ T0 w 1413"/>
                                  <a:gd name="T2" fmla="+- 0 15761 15761"/>
                                  <a:gd name="T3" fmla="*/ 15761 h 1077"/>
                                  <a:gd name="T4" fmla="+- 0 10914 10493"/>
                                  <a:gd name="T5" fmla="*/ T4 w 1413"/>
                                  <a:gd name="T6" fmla="+- 0 16148 15761"/>
                                  <a:gd name="T7" fmla="*/ 16148 h 1077"/>
                                  <a:gd name="T8" fmla="+- 0 10722 10493"/>
                                  <a:gd name="T9" fmla="*/ T8 w 1413"/>
                                  <a:gd name="T10" fmla="+- 0 16407 15761"/>
                                  <a:gd name="T11" fmla="*/ 16407 h 1077"/>
                                  <a:gd name="T12" fmla="+- 0 10580 10493"/>
                                  <a:gd name="T13" fmla="*/ T12 w 1413"/>
                                  <a:gd name="T14" fmla="+- 0 16655 15761"/>
                                  <a:gd name="T15" fmla="*/ 16655 h 1077"/>
                                  <a:gd name="T16" fmla="+- 0 10493 10493"/>
                                  <a:gd name="T17" fmla="*/ T16 w 1413"/>
                                  <a:gd name="T18" fmla="+- 0 16838 15761"/>
                                  <a:gd name="T19" fmla="*/ 16838 h 1077"/>
                                  <a:gd name="T20" fmla="+- 0 11906 10493"/>
                                  <a:gd name="T21" fmla="*/ T20 w 1413"/>
                                  <a:gd name="T22" fmla="+- 0 16838 15761"/>
                                  <a:gd name="T23" fmla="*/ 16838 h 1077"/>
                                  <a:gd name="T24" fmla="+- 0 11906 10493"/>
                                  <a:gd name="T25" fmla="*/ T24 w 1413"/>
                                  <a:gd name="T26" fmla="+- 0 15839 15761"/>
                                  <a:gd name="T27" fmla="*/ 15839 h 1077"/>
                                  <a:gd name="T28" fmla="+- 0 11778 10493"/>
                                  <a:gd name="T29" fmla="*/ T28 w 1413"/>
                                  <a:gd name="T30" fmla="+- 0 15820 15761"/>
                                  <a:gd name="T31" fmla="*/ 15820 h 1077"/>
                                  <a:gd name="T32" fmla="+- 0 11626 10493"/>
                                  <a:gd name="T33" fmla="*/ T32 w 1413"/>
                                  <a:gd name="T34" fmla="+- 0 15800 15761"/>
                                  <a:gd name="T35" fmla="*/ 15800 h 1077"/>
                                  <a:gd name="T36" fmla="+- 0 11549 10493"/>
                                  <a:gd name="T37" fmla="*/ T36 w 1413"/>
                                  <a:gd name="T38" fmla="+- 0 15790 15761"/>
                                  <a:gd name="T39" fmla="*/ 15790 h 1077"/>
                                  <a:gd name="T40" fmla="+- 0 11471 10493"/>
                                  <a:gd name="T41" fmla="*/ T40 w 1413"/>
                                  <a:gd name="T42" fmla="+- 0 15782 15761"/>
                                  <a:gd name="T43" fmla="*/ 15782 h 1077"/>
                                  <a:gd name="T44" fmla="+- 0 11393 10493"/>
                                  <a:gd name="T45" fmla="*/ T44 w 1413"/>
                                  <a:gd name="T46" fmla="+- 0 15774 15761"/>
                                  <a:gd name="T47" fmla="*/ 15774 h 1077"/>
                                  <a:gd name="T48" fmla="+- 0 11314 10493"/>
                                  <a:gd name="T49" fmla="*/ T48 w 1413"/>
                                  <a:gd name="T50" fmla="+- 0 15767 15761"/>
                                  <a:gd name="T51" fmla="*/ 15767 h 1077"/>
                                  <a:gd name="T52" fmla="+- 0 11235 10493"/>
                                  <a:gd name="T53" fmla="*/ T52 w 1413"/>
                                  <a:gd name="T54" fmla="+- 0 15761 15761"/>
                                  <a:gd name="T55" fmla="*/ 15761 h 1077"/>
                                </a:gdLst>
                                <a:ahLst/>
                                <a:cxnLst>
                                  <a:cxn ang="0">
                                    <a:pos x="T1" y="T3"/>
                                  </a:cxn>
                                  <a:cxn ang="0">
                                    <a:pos x="T5" y="T7"/>
                                  </a:cxn>
                                  <a:cxn ang="0">
                                    <a:pos x="T9" y="T11"/>
                                  </a:cxn>
                                  <a:cxn ang="0">
                                    <a:pos x="T13" y="T15"/>
                                  </a:cxn>
                                  <a:cxn ang="0">
                                    <a:pos x="T17" y="T19"/>
                                  </a:cxn>
                                  <a:cxn ang="0">
                                    <a:pos x="T21" y="T23"/>
                                  </a:cxn>
                                  <a:cxn ang="0">
                                    <a:pos x="T25" y="T27"/>
                                  </a:cxn>
                                  <a:cxn ang="0">
                                    <a:pos x="T29" y="T31"/>
                                  </a:cxn>
                                  <a:cxn ang="0">
                                    <a:pos x="T33" y="T35"/>
                                  </a:cxn>
                                  <a:cxn ang="0">
                                    <a:pos x="T37" y="T39"/>
                                  </a:cxn>
                                  <a:cxn ang="0">
                                    <a:pos x="T41" y="T43"/>
                                  </a:cxn>
                                  <a:cxn ang="0">
                                    <a:pos x="T45" y="T47"/>
                                  </a:cxn>
                                  <a:cxn ang="0">
                                    <a:pos x="T49" y="T51"/>
                                  </a:cxn>
                                  <a:cxn ang="0">
                                    <a:pos x="T53" y="T55"/>
                                  </a:cxn>
                                </a:cxnLst>
                                <a:rect l="0" t="0" r="r" b="b"/>
                                <a:pathLst>
                                  <a:path w="1413" h="1077">
                                    <a:moveTo>
                                      <a:pt x="742" y="0"/>
                                    </a:moveTo>
                                    <a:lnTo>
                                      <a:pt x="421" y="387"/>
                                    </a:lnTo>
                                    <a:lnTo>
                                      <a:pt x="229" y="646"/>
                                    </a:lnTo>
                                    <a:lnTo>
                                      <a:pt x="87" y="894"/>
                                    </a:lnTo>
                                    <a:lnTo>
                                      <a:pt x="0" y="1077"/>
                                    </a:lnTo>
                                    <a:lnTo>
                                      <a:pt x="1413" y="1077"/>
                                    </a:lnTo>
                                    <a:lnTo>
                                      <a:pt x="1413" y="78"/>
                                    </a:lnTo>
                                    <a:lnTo>
                                      <a:pt x="1285" y="59"/>
                                    </a:lnTo>
                                    <a:lnTo>
                                      <a:pt x="1133" y="39"/>
                                    </a:lnTo>
                                    <a:lnTo>
                                      <a:pt x="1056" y="29"/>
                                    </a:lnTo>
                                    <a:lnTo>
                                      <a:pt x="978" y="21"/>
                                    </a:lnTo>
                                    <a:lnTo>
                                      <a:pt x="900" y="13"/>
                                    </a:lnTo>
                                    <a:lnTo>
                                      <a:pt x="821" y="6"/>
                                    </a:lnTo>
                                    <a:lnTo>
                                      <a:pt x="742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ED89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wg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group w14:anchorId="1B62C7F4" id="Group 21" o:spid="_x0000_s1026" style="position:absolute;margin-left:254.55pt;margin-top:558.95pt;width:340.15pt;height:283.45pt;z-index:251650048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">
    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" path="m1393,l,1391r410,440l722,2114r370,249l1383,2530r3532,l4915,1672r-131,-29l4630,1606r-155,-39l4317,1524r-158,-45l3999,1431,2904,990,2084,523,1570,151,1393,xe" fillcolor="#489cc9" stroked="f">
    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    </v:shape>
    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    </v:shape>
    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" path="m1502,l1022,90,490,159,132,190,,197,214,721r321,522l827,1643r128,159l1037,1796r81,-7l1199,1781r80,-9l1359,1762r143,-19l1502,xe" fillcolor="#afca0b" stroked="f">
    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    </v:shape>
    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" path="m742,l421,387,229,646,87,894,,1077r1413,l1413,78,1285,59,1133,39,1056,29,978,21,900,13,821,6,742,xe" fillcolor="#ed8900" stroked="f">
    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    </v:shape>
                    <w10:wrap anchorx="page" anchory="page"/>
                  </v:group>
                </w:pict>
              </mc:Fallback>
            </mc:AlternateContent>
          </w:r>
          <w:r w:rsidR="00EC7DB5"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49024" behindDoc="0" locked="0" layoutInCell="1" allowOverlap="1" wp14:anchorId="6EBA4530" wp14:editId="535A0258">
                    <wp:simplePos x="0" y="0"/>
                    <wp:positionH relativeFrom="column">
                      <wp:posOffset>-939800</wp:posOffset>
                    </wp:positionH>
                    <wp:positionV relativeFrom="paragraph">
                      <wp:posOffset>-939800</wp:posOffset>
                    </wp:positionV>
                    <wp:extent cx="7595870" cy="10720552"/>
                    <wp:effectExtent l="0" t="0" r="5080" b="5080"/>
                    <wp:wrapNone/>
                    <wp:docPr id="192" name="Rectangle 19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/>
                          <wps:spPr>
                            <a:xfrm>
                              <a:off x="0" y="0"/>
                              <a:ext cx="7595870" cy="10720552"/>
                            </a:xfrm>
                            <a:prstGeom prst="rect">
                              <a:avLst/>
                            </a:prstGeom>
                            <a:solidFill>
                              <a:schemeClr val="tx1"/>
                            </a:solidFill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txbx>
                            <w:txbxContent>
                              <w:p w14:paraId="7EF07478" w14:textId="3E1FC4F7" w:rsidR="00EC7DB5" w:rsidRDefault="00EC7DB5">
                                <w:pPr>
                                  <w:pStyle w:val="NoSpacing"/>
                                  <w:spacing w:after="120"/>
                                  <w:rPr>
                                    <w:rFonts w:asciiTheme="majorHAnsi" w:eastAsiaTheme="majorEastAsia" w:hAnsiTheme="majorHAnsi" w:cstheme="majorBidi"/>
                                    <w:color w:val="FFFFFF" w:themeColor="background1"/>
                                    <w:sz w:val="84"/>
                                    <w:szCs w:val="84"/>
                                  </w:rPr>
                                </w:pPr>
                              </w:p>
                              <w:sdt>
                                <w:sdtPr>
                                  <w:rPr>
                                    <w:color w:val="FFFFFF" w:themeColor="background1"/>
                                    <w:sz w:val="28"/>
                                    <w:szCs w:val="28"/>
                                  </w:rPr>
                                  <w:alias w:val="Subtitle"/>
                                  <w:tag w:val=""/>
                                  <w:id w:val="1611937615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<w:text/>
                                </w:sdtPr>
                                <w:sdtEndPr/>
                                <w:sdtContent>
                                  <w:p w14:paraId="69B10B7D" w14:textId="015FB962" w:rsidR="00EC7DB5" w:rsidRDefault="00EC7DB5">
                                    <w:pPr>
                                      <w:pStyle w:val="NoSpacing"/>
                                      <w:rPr>
                                        <w:color w:val="FFFFFF" w:themeColor="background1"/>
                                        <w:sz w:val="28"/>
                                        <w:szCs w:val="28"/>
                                      </w:rPr>
                                    </w:pPr>
                                    <w:r>
                                      <w:rPr>
                                        <w:color w:val="FFFFFF" w:themeColor="background1"/>
                                        <w:sz w:val="28"/>
                                        <w:szCs w:val="28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</w:txbxContent>
                          </wps:txbx>
                          <wps:bodyPr rot="0" spcFirstLastPara="0" vertOverflow="overflow" horzOverflow="overflow" vert="horz" wrap="square" lIns="457200" tIns="914400" rIns="914400" bIns="265176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rect w14:anchorId="6EBA4530" id="Rectangle 192" o:spid="_x0000_s1028" style="position:absolute;margin-left:-74pt;margin-top:-74pt;width:598.1pt;height:844.15pt;z-index:2516490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" fillcolor="#325083 [3213]" stroked="f" strokeweight="1pt">
                    <v:textbox inset="36pt,1in,1in,208.8pt">
                      <w:txbxContent>
                        <w:p w14:paraId="7EF07478" w14:textId="3E1FC4F7" w:rsidR="00EC7DB5" w:rsidRDefault="00EC7DB5">
                          <w:pPr>
                            <w:pStyle w:val="NoSpacing"/>
                            <w:spacing w:after="120"/>
                            <w:rPr>
                              <w:rFonts w:asciiTheme="majorHAnsi" w:eastAsiaTheme="majorEastAsia" w:hAnsiTheme="majorHAnsi" w:cstheme="majorBidi"/>
                              <w:color w:val="FFFFFF" w:themeColor="background1"/>
                              <w:sz w:val="84"/>
                              <w:szCs w:val="84"/>
                            </w:rPr>
                          </w:pPr>
                        </w:p>
                        <w:sdt>
                          <w:sdtPr>
                            <w:rPr>
                              <w:color w:val="FFFFFF" w:themeColor="background1"/>
                              <w:sz w:val="28"/>
                              <w:szCs w:val="28"/>
                            </w:rPr>
                            <w:alias w:val="Subtitle"/>
                            <w:tag w:val=""/>
                            <w:id w:val="1611937615"/>
                            <w:showingPlcHdr/>
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<w:text/>
                          </w:sdtPr>
                          <w:sdtEndPr/>
                          <w:sdtContent>
                            <w:p w14:paraId="69B10B7D" w14:textId="015FB962" w:rsidR="00EC7DB5" w:rsidRDefault="00EC7DB5">
                              <w:pPr>
                                <w:pStyle w:val="NoSpacing"/>
                                <w:rPr>
                                  <w:color w:val="FFFFFF" w:themeColor="background1"/>
                                  <w:sz w:val="28"/>
                                  <w:szCs w:val="28"/>
                                </w:rPr>
                              </w:pPr>
                              <w:r>
                                <w:rPr>
                                  <w:color w:val="FFFFFF" w:themeColor="background1"/>
                                  <w:sz w:val="28"/>
                                  <w:szCs w:val="28"/>
                                </w:rPr>
                                <w:t xml:space="preserve">     </w:t>
                              </w:r>
                            </w:p>
                          </w:sdtContent>
                        </w:sdt>
                      </w:txbxContent>
                    </v:textbox>
                  </v:rect>
                </w:pict>
              </mc:Fallback>
            </mc:AlternateContent>
          </w:r>
          <w:r w:rsidR="00EC7DB5">
            <w:br w:type="page"/>
          </w:r>
        </w:p>
      </w:sdtContent>
    </w:sdt>
    <w:p w14:paraId="75DC526F" w14:textId="0C20D7FF" w:rsidR="00EC7DB5" w:rsidRDefault="00EC7DB5" w:rsidP="00507666">
      <w:pPr>
        <w:rPr>
          <w:color w:val="575756" w:themeColor="accent1"/>
        </w:rPr>
      </w:pPr>
    </w:p>
    <w:p w14:paraId="2221A868" w14:textId="77777777" w:rsidR="00BA6C05" w:rsidRPr="00223657" w:rsidRDefault="00AF3DE8" w:rsidP="008B40D1">
      <w:pPr>
        <w:rPr>
          <w:b/>
          <w:bCs/>
          <w:color w:val="325083" w:themeColor="text1"/>
          <w:sz w:val="24"/>
          <w:szCs w:val="24"/>
        </w:rPr>
      </w:pPr>
      <w:r w:rsidRPr="00223657">
        <w:rPr>
          <w:b/>
          <w:bCs/>
          <w:color w:val="325083" w:themeColor="text1"/>
          <w:sz w:val="24"/>
          <w:szCs w:val="24"/>
        </w:rPr>
        <w:t xml:space="preserve">Looking to start your career, recently graduated, </w:t>
      </w:r>
      <w:r w:rsidR="00D10B6F" w:rsidRPr="00223657">
        <w:rPr>
          <w:b/>
          <w:bCs/>
          <w:color w:val="325083" w:themeColor="text1"/>
          <w:sz w:val="24"/>
          <w:szCs w:val="24"/>
        </w:rPr>
        <w:t>ready</w:t>
      </w:r>
      <w:r w:rsidR="009D1BD2" w:rsidRPr="00223657">
        <w:rPr>
          <w:b/>
          <w:bCs/>
          <w:color w:val="325083" w:themeColor="text1"/>
          <w:sz w:val="24"/>
          <w:szCs w:val="24"/>
        </w:rPr>
        <w:t xml:space="preserve"> for a career change or </w:t>
      </w:r>
      <w:r w:rsidR="00D10B6F" w:rsidRPr="00223657">
        <w:rPr>
          <w:b/>
          <w:bCs/>
          <w:color w:val="325083" w:themeColor="text1"/>
          <w:sz w:val="24"/>
          <w:szCs w:val="24"/>
        </w:rPr>
        <w:t xml:space="preserve">wanting </w:t>
      </w:r>
      <w:r w:rsidR="009D1BD2" w:rsidRPr="00223657">
        <w:rPr>
          <w:b/>
          <w:bCs/>
          <w:color w:val="325083" w:themeColor="text1"/>
          <w:sz w:val="24"/>
          <w:szCs w:val="24"/>
        </w:rPr>
        <w:t xml:space="preserve">to progress? No matter what role or stage of your career, the job application </w:t>
      </w:r>
      <w:r w:rsidR="00E0629F" w:rsidRPr="00223657">
        <w:rPr>
          <w:b/>
          <w:bCs/>
          <w:color w:val="325083" w:themeColor="text1"/>
          <w:sz w:val="24"/>
          <w:szCs w:val="24"/>
        </w:rPr>
        <w:t>process is key</w:t>
      </w:r>
      <w:r w:rsidR="00D44EC1" w:rsidRPr="00223657">
        <w:rPr>
          <w:b/>
          <w:bCs/>
          <w:color w:val="325083" w:themeColor="text1"/>
          <w:sz w:val="24"/>
          <w:szCs w:val="24"/>
        </w:rPr>
        <w:t>.</w:t>
      </w:r>
    </w:p>
    <w:p w14:paraId="39FFC878" w14:textId="69584D26" w:rsidR="001F4495" w:rsidRPr="00BA6C05" w:rsidRDefault="008B1BC9" w:rsidP="00507666">
      <w:pPr>
        <w:rPr>
          <w:color w:val="325083" w:themeColor="text1"/>
        </w:rPr>
      </w:pPr>
      <w:r w:rsidRPr="005C70D4">
        <w:rPr>
          <w:color w:val="575756" w:themeColor="accent1"/>
        </w:rPr>
        <w:t xml:space="preserve">The following document will </w:t>
      </w:r>
      <w:r w:rsidR="00CD3046">
        <w:rPr>
          <w:color w:val="575756" w:themeColor="accent1"/>
        </w:rPr>
        <w:t>provide you with some tips on how</w:t>
      </w:r>
      <w:r w:rsidRPr="005C70D4">
        <w:rPr>
          <w:color w:val="575756" w:themeColor="accent1"/>
        </w:rPr>
        <w:t xml:space="preserve"> to </w:t>
      </w:r>
      <w:r w:rsidR="00F73279" w:rsidRPr="005C70D4">
        <w:rPr>
          <w:color w:val="575756" w:themeColor="accent1"/>
        </w:rPr>
        <w:t>create a successful application</w:t>
      </w:r>
      <w:r w:rsidR="002E59EF">
        <w:rPr>
          <w:color w:val="575756" w:themeColor="accent1"/>
        </w:rPr>
        <w:t>.</w:t>
      </w:r>
      <w:r w:rsidR="00922B94" w:rsidRPr="005C70D4">
        <w:rPr>
          <w:color w:val="575756" w:themeColor="accent1"/>
        </w:rPr>
        <w:t xml:space="preserve"> </w:t>
      </w:r>
    </w:p>
    <w:p w14:paraId="31832122" w14:textId="7A038F17" w:rsidR="00EC1623" w:rsidRPr="00944028" w:rsidRDefault="00EC1623" w:rsidP="00EC1623">
      <w:pPr>
        <w:rPr>
          <w:b/>
          <w:bCs/>
          <w:color w:val="325083" w:themeColor="text1"/>
          <w:sz w:val="24"/>
          <w:szCs w:val="24"/>
          <w:u w:val="single"/>
        </w:rPr>
      </w:pPr>
      <w:r w:rsidRPr="00944028">
        <w:rPr>
          <w:b/>
          <w:bCs/>
          <w:color w:val="325083" w:themeColor="text1"/>
          <w:sz w:val="24"/>
          <w:szCs w:val="24"/>
          <w:u w:val="single"/>
        </w:rPr>
        <w:t>Searching for vacancies</w:t>
      </w:r>
    </w:p>
    <w:p w14:paraId="0A0A014C" w14:textId="37EF4DD4" w:rsidR="00424557" w:rsidRDefault="00EC1623" w:rsidP="00EC1623">
      <w:pPr>
        <w:rPr>
          <w:rStyle w:val="Hyperlink"/>
          <w:color w:val="575756" w:themeColor="accent1"/>
          <w:u w:val="none"/>
        </w:rPr>
      </w:pPr>
      <w:r w:rsidRPr="00A91D48">
        <w:rPr>
          <w:color w:val="575756" w:themeColor="accent1"/>
        </w:rPr>
        <w:t>Job</w:t>
      </w:r>
      <w:r w:rsidR="00FD33EB">
        <w:rPr>
          <w:color w:val="575756" w:themeColor="accent1"/>
        </w:rPr>
        <w:t xml:space="preserve"> vacancies</w:t>
      </w:r>
      <w:r>
        <w:rPr>
          <w:color w:val="575756" w:themeColor="accent1"/>
        </w:rPr>
        <w:t xml:space="preserve"> within NHS Wales are </w:t>
      </w:r>
      <w:r w:rsidR="00401C89">
        <w:rPr>
          <w:color w:val="575756" w:themeColor="accent1"/>
        </w:rPr>
        <w:t>advertised on</w:t>
      </w:r>
      <w:r w:rsidR="00FD33EB">
        <w:rPr>
          <w:color w:val="575756" w:themeColor="accent1"/>
        </w:rPr>
        <w:t xml:space="preserve"> </w:t>
      </w:r>
      <w:r w:rsidR="00554F0A">
        <w:rPr>
          <w:color w:val="575756" w:themeColor="accent1"/>
        </w:rPr>
        <w:t>the NHS Jobs</w:t>
      </w:r>
      <w:r w:rsidR="00F9693E">
        <w:rPr>
          <w:color w:val="575756" w:themeColor="accent1"/>
        </w:rPr>
        <w:t>:</w:t>
      </w:r>
      <w:r w:rsidR="00554F0A">
        <w:rPr>
          <w:color w:val="575756" w:themeColor="accent1"/>
        </w:rPr>
        <w:t xml:space="preserve"> </w:t>
      </w:r>
      <w:hyperlink r:id="rId12" w:history="1">
        <w:r w:rsidR="00700C54" w:rsidRPr="00F9693E">
          <w:rPr>
            <w:rStyle w:val="Hyperlink"/>
            <w:color w:val="0000FF"/>
          </w:rPr>
          <w:t>https://www.jobs.n</w:t>
        </w:r>
        <w:r w:rsidR="00700C54" w:rsidRPr="00D74565">
          <w:rPr>
            <w:rStyle w:val="Hyperlink"/>
            <w:color w:val="0000FF"/>
          </w:rPr>
          <w:t>hs.uk/</w:t>
        </w:r>
      </w:hyperlink>
      <w:r w:rsidR="00352C47" w:rsidRPr="00724DC0">
        <w:rPr>
          <w:rStyle w:val="FootnoteReference"/>
          <w:b/>
          <w:bCs/>
          <w:color w:val="575756" w:themeColor="accent1"/>
        </w:rPr>
        <w:footnoteReference w:id="1"/>
      </w:r>
      <w:r w:rsidR="005F6C5C">
        <w:rPr>
          <w:color w:val="575756" w:themeColor="accent1"/>
        </w:rPr>
        <w:t xml:space="preserve"> and </w:t>
      </w:r>
      <w:r w:rsidR="00554F0A">
        <w:rPr>
          <w:color w:val="575756" w:themeColor="accent1"/>
        </w:rPr>
        <w:t>Trac</w:t>
      </w:r>
      <w:r w:rsidR="005F6C5C">
        <w:rPr>
          <w:color w:val="575756" w:themeColor="accent1"/>
        </w:rPr>
        <w:t xml:space="preserve"> websites</w:t>
      </w:r>
      <w:r w:rsidR="00700C54">
        <w:rPr>
          <w:color w:val="575756" w:themeColor="accent1"/>
        </w:rPr>
        <w:t>:</w:t>
      </w:r>
      <w:r w:rsidR="00554F0A">
        <w:rPr>
          <w:color w:val="575756" w:themeColor="accent1"/>
        </w:rPr>
        <w:t xml:space="preserve"> </w:t>
      </w:r>
      <w:hyperlink r:id="rId13" w:history="1">
        <w:r w:rsidR="00700C54" w:rsidRPr="00F0532B">
          <w:rPr>
            <w:rStyle w:val="Hyperlink"/>
            <w:color w:val="0000FF"/>
          </w:rPr>
          <w:t>https://apps.tr</w:t>
        </w:r>
        <w:r w:rsidR="00700C54" w:rsidRPr="007357E7">
          <w:rPr>
            <w:rStyle w:val="Hyperlink"/>
            <w:color w:val="0000FF"/>
          </w:rPr>
          <w:t>ac.jobs/</w:t>
        </w:r>
      </w:hyperlink>
      <w:r w:rsidR="00BD4C17">
        <w:rPr>
          <w:rStyle w:val="Hyperlink"/>
          <w:color w:val="575756" w:themeColor="accent1"/>
          <w:u w:val="none"/>
        </w:rPr>
        <w:t>.</w:t>
      </w:r>
      <w:r w:rsidR="00D23930">
        <w:rPr>
          <w:rStyle w:val="Hyperlink"/>
          <w:color w:val="575756" w:themeColor="accent1"/>
          <w:u w:val="none"/>
        </w:rPr>
        <w:t xml:space="preserve"> </w:t>
      </w:r>
      <w:r w:rsidR="000B5D6B">
        <w:rPr>
          <w:rStyle w:val="Hyperlink"/>
          <w:color w:val="575756" w:themeColor="accent1"/>
          <w:u w:val="none"/>
        </w:rPr>
        <w:t xml:space="preserve">Vacancies are also advertised on local health board/trust websites – details of these can be found </w:t>
      </w:r>
      <w:r w:rsidR="000B5D6B" w:rsidRPr="00A91D48">
        <w:rPr>
          <w:rStyle w:val="Hyperlink"/>
          <w:color w:val="FF0000"/>
          <w:highlight w:val="yellow"/>
        </w:rPr>
        <w:t>here</w:t>
      </w:r>
      <w:r w:rsidR="000B5D6B">
        <w:rPr>
          <w:rStyle w:val="Hyperlink"/>
          <w:color w:val="575756" w:themeColor="accent1"/>
          <w:u w:val="none"/>
        </w:rPr>
        <w:t xml:space="preserve">. </w:t>
      </w:r>
    </w:p>
    <w:p w14:paraId="595C7BBE" w14:textId="148DD174" w:rsidR="00A934D2" w:rsidRDefault="00E04565" w:rsidP="00EC1623">
      <w:pPr>
        <w:rPr>
          <w:rStyle w:val="Hyperlink"/>
          <w:color w:val="575756" w:themeColor="accent1"/>
          <w:u w:val="none"/>
        </w:rPr>
      </w:pPr>
      <w:r>
        <w:rPr>
          <w:rStyle w:val="Hyperlink"/>
          <w:color w:val="575756" w:themeColor="accent1"/>
          <w:u w:val="none"/>
        </w:rPr>
        <w:t xml:space="preserve">Both </w:t>
      </w:r>
      <w:r w:rsidR="00724DC0">
        <w:rPr>
          <w:rStyle w:val="Hyperlink"/>
          <w:color w:val="575756" w:themeColor="accent1"/>
          <w:u w:val="none"/>
        </w:rPr>
        <w:t xml:space="preserve">the NHS Jobs and Trac </w:t>
      </w:r>
      <w:r>
        <w:rPr>
          <w:rStyle w:val="Hyperlink"/>
          <w:color w:val="575756" w:themeColor="accent1"/>
          <w:u w:val="none"/>
        </w:rPr>
        <w:t>websites have a search f</w:t>
      </w:r>
      <w:r w:rsidR="00A05D8E">
        <w:rPr>
          <w:rStyle w:val="Hyperlink"/>
          <w:color w:val="575756" w:themeColor="accent1"/>
          <w:u w:val="none"/>
        </w:rPr>
        <w:t>unction</w:t>
      </w:r>
      <w:r w:rsidR="00566242">
        <w:rPr>
          <w:rStyle w:val="Hyperlink"/>
          <w:color w:val="575756" w:themeColor="accent1"/>
          <w:u w:val="none"/>
        </w:rPr>
        <w:t xml:space="preserve"> </w:t>
      </w:r>
      <w:r w:rsidR="007F53B8">
        <w:rPr>
          <w:rStyle w:val="Hyperlink"/>
          <w:color w:val="575756" w:themeColor="accent1"/>
          <w:u w:val="none"/>
        </w:rPr>
        <w:t xml:space="preserve">allowing you to </w:t>
      </w:r>
      <w:r w:rsidR="00A934D2">
        <w:rPr>
          <w:rStyle w:val="Hyperlink"/>
          <w:color w:val="575756" w:themeColor="accent1"/>
          <w:u w:val="none"/>
        </w:rPr>
        <w:t>refine you</w:t>
      </w:r>
      <w:r w:rsidR="00E62696">
        <w:rPr>
          <w:rStyle w:val="Hyperlink"/>
          <w:color w:val="575756" w:themeColor="accent1"/>
          <w:u w:val="none"/>
        </w:rPr>
        <w:t xml:space="preserve">r search to roles </w:t>
      </w:r>
      <w:r w:rsidR="00CB41E4">
        <w:rPr>
          <w:rStyle w:val="Hyperlink"/>
          <w:color w:val="575756" w:themeColor="accent1"/>
          <w:u w:val="none"/>
        </w:rPr>
        <w:t>which fit what you are looking for</w:t>
      </w:r>
      <w:r w:rsidR="007D5D89">
        <w:rPr>
          <w:rStyle w:val="Hyperlink"/>
          <w:color w:val="575756" w:themeColor="accent1"/>
          <w:u w:val="none"/>
        </w:rPr>
        <w:t xml:space="preserve">. Some examples of </w:t>
      </w:r>
      <w:r w:rsidR="004B4167">
        <w:rPr>
          <w:rStyle w:val="Hyperlink"/>
          <w:color w:val="575756" w:themeColor="accent1"/>
          <w:u w:val="none"/>
        </w:rPr>
        <w:t>the search option incl</w:t>
      </w:r>
      <w:r w:rsidR="009F2D83">
        <w:rPr>
          <w:rStyle w:val="Hyperlink"/>
          <w:color w:val="575756" w:themeColor="accent1"/>
          <w:u w:val="none"/>
        </w:rPr>
        <w:t>ude:</w:t>
      </w:r>
    </w:p>
    <w:p w14:paraId="46C821A5" w14:textId="4A1402D6" w:rsidR="00A05D8E" w:rsidRDefault="003A4938" w:rsidP="00A934D2">
      <w:pPr>
        <w:pStyle w:val="ListParagraph"/>
        <w:numPr>
          <w:ilvl w:val="0"/>
          <w:numId w:val="6"/>
        </w:numPr>
        <w:rPr>
          <w:rStyle w:val="Hyperlink"/>
          <w:color w:val="575756" w:themeColor="accent1"/>
          <w:u w:val="none"/>
        </w:rPr>
      </w:pPr>
      <w:r>
        <w:rPr>
          <w:rStyle w:val="Hyperlink"/>
          <w:color w:val="575756" w:themeColor="accent1"/>
          <w:u w:val="none"/>
        </w:rPr>
        <w:t>k</w:t>
      </w:r>
      <w:r w:rsidR="00A934D2">
        <w:rPr>
          <w:rStyle w:val="Hyperlink"/>
          <w:color w:val="575756" w:themeColor="accent1"/>
          <w:u w:val="none"/>
        </w:rPr>
        <w:t>eywords –</w:t>
      </w:r>
      <w:r w:rsidR="001373BA">
        <w:rPr>
          <w:rStyle w:val="Hyperlink"/>
          <w:color w:val="575756" w:themeColor="accent1"/>
          <w:u w:val="none"/>
        </w:rPr>
        <w:t xml:space="preserve"> </w:t>
      </w:r>
      <w:r>
        <w:rPr>
          <w:rStyle w:val="Hyperlink"/>
          <w:color w:val="575756" w:themeColor="accent1"/>
          <w:u w:val="none"/>
        </w:rPr>
        <w:t xml:space="preserve">title of the types of </w:t>
      </w:r>
      <w:r w:rsidRPr="000F5A54">
        <w:rPr>
          <w:rStyle w:val="Hyperlink"/>
          <w:color w:val="575756" w:themeColor="accent1"/>
          <w:u w:val="none"/>
        </w:rPr>
        <w:t>roles</w:t>
      </w:r>
      <w:r>
        <w:rPr>
          <w:rStyle w:val="Hyperlink"/>
          <w:color w:val="575756" w:themeColor="accent1"/>
          <w:u w:val="none"/>
        </w:rPr>
        <w:t xml:space="preserve"> you are looking for</w:t>
      </w:r>
    </w:p>
    <w:p w14:paraId="2C8130B4" w14:textId="5E950B2A" w:rsidR="00656F77" w:rsidRDefault="003A4938" w:rsidP="00A934D2">
      <w:pPr>
        <w:pStyle w:val="ListParagraph"/>
        <w:numPr>
          <w:ilvl w:val="0"/>
          <w:numId w:val="6"/>
        </w:numPr>
        <w:rPr>
          <w:rStyle w:val="Hyperlink"/>
          <w:color w:val="575756" w:themeColor="accent1"/>
          <w:u w:val="none"/>
        </w:rPr>
      </w:pPr>
      <w:r>
        <w:rPr>
          <w:rStyle w:val="Hyperlink"/>
          <w:color w:val="575756" w:themeColor="accent1"/>
          <w:u w:val="none"/>
        </w:rPr>
        <w:t>location –</w:t>
      </w:r>
      <w:r w:rsidR="001373BA">
        <w:rPr>
          <w:rStyle w:val="Hyperlink"/>
          <w:color w:val="575756" w:themeColor="accent1"/>
          <w:u w:val="none"/>
        </w:rPr>
        <w:t xml:space="preserve"> </w:t>
      </w:r>
      <w:r w:rsidR="000F5A54" w:rsidRPr="001373BA">
        <w:rPr>
          <w:rStyle w:val="Hyperlink"/>
          <w:color w:val="575756" w:themeColor="accent1"/>
          <w:u w:val="none"/>
        </w:rPr>
        <w:t>roles</w:t>
      </w:r>
      <w:r w:rsidR="004B10FA" w:rsidRPr="001373BA">
        <w:rPr>
          <w:rStyle w:val="Hyperlink"/>
          <w:color w:val="575756" w:themeColor="accent1"/>
          <w:u w:val="none"/>
        </w:rPr>
        <w:t xml:space="preserve"> within a</w:t>
      </w:r>
      <w:r w:rsidR="004B10FA">
        <w:rPr>
          <w:rStyle w:val="Hyperlink"/>
          <w:color w:val="575756" w:themeColor="accent1"/>
          <w:u w:val="none"/>
        </w:rPr>
        <w:t xml:space="preserve"> </w:t>
      </w:r>
      <w:r w:rsidR="00656F77">
        <w:rPr>
          <w:rStyle w:val="Hyperlink"/>
          <w:color w:val="575756" w:themeColor="accent1"/>
          <w:u w:val="none"/>
        </w:rPr>
        <w:t>specific location</w:t>
      </w:r>
      <w:r w:rsidR="00D45FCF">
        <w:rPr>
          <w:rStyle w:val="Hyperlink"/>
          <w:color w:val="575756" w:themeColor="accent1"/>
          <w:u w:val="none"/>
        </w:rPr>
        <w:t xml:space="preserve"> or </w:t>
      </w:r>
      <w:r w:rsidR="000A1693">
        <w:rPr>
          <w:rStyle w:val="Hyperlink"/>
          <w:color w:val="575756" w:themeColor="accent1"/>
          <w:u w:val="none"/>
        </w:rPr>
        <w:t>radius</w:t>
      </w:r>
    </w:p>
    <w:p w14:paraId="00B45CB7" w14:textId="1DF227E3" w:rsidR="00A05D8E" w:rsidRDefault="004C32BE" w:rsidP="00072A94">
      <w:pPr>
        <w:pStyle w:val="ListParagraph"/>
        <w:numPr>
          <w:ilvl w:val="0"/>
          <w:numId w:val="6"/>
        </w:numPr>
        <w:rPr>
          <w:rStyle w:val="Hyperlink"/>
          <w:color w:val="575756" w:themeColor="accent1"/>
          <w:u w:val="none"/>
        </w:rPr>
      </w:pPr>
      <w:r w:rsidRPr="00350663">
        <w:rPr>
          <w:rStyle w:val="Hyperlink"/>
          <w:color w:val="575756" w:themeColor="accent1"/>
          <w:u w:val="none"/>
        </w:rPr>
        <w:t>pay grade/salary –</w:t>
      </w:r>
      <w:r w:rsidR="001373BA">
        <w:rPr>
          <w:rStyle w:val="Hyperlink"/>
          <w:color w:val="575756" w:themeColor="accent1"/>
          <w:u w:val="none"/>
        </w:rPr>
        <w:t xml:space="preserve"> </w:t>
      </w:r>
      <w:r w:rsidR="000F5A54">
        <w:rPr>
          <w:rStyle w:val="Hyperlink"/>
          <w:color w:val="575756" w:themeColor="accent1"/>
          <w:u w:val="none"/>
        </w:rPr>
        <w:t>roles</w:t>
      </w:r>
      <w:r w:rsidR="00350663" w:rsidRPr="00350663">
        <w:rPr>
          <w:rStyle w:val="Hyperlink"/>
          <w:color w:val="575756" w:themeColor="accent1"/>
          <w:u w:val="none"/>
        </w:rPr>
        <w:t xml:space="preserve"> </w:t>
      </w:r>
      <w:r w:rsidR="004B10FA">
        <w:rPr>
          <w:rStyle w:val="Hyperlink"/>
          <w:color w:val="575756" w:themeColor="accent1"/>
          <w:u w:val="none"/>
        </w:rPr>
        <w:t xml:space="preserve">based </w:t>
      </w:r>
      <w:r w:rsidR="00816831">
        <w:rPr>
          <w:rStyle w:val="Hyperlink"/>
          <w:color w:val="575756" w:themeColor="accent1"/>
          <w:u w:val="none"/>
        </w:rPr>
        <w:t xml:space="preserve">on </w:t>
      </w:r>
      <w:r w:rsidR="00E175E3">
        <w:rPr>
          <w:rStyle w:val="Hyperlink"/>
          <w:color w:val="575756" w:themeColor="accent1"/>
          <w:u w:val="none"/>
        </w:rPr>
        <w:t>your desired</w:t>
      </w:r>
      <w:r w:rsidR="00E721A4">
        <w:rPr>
          <w:rStyle w:val="Hyperlink"/>
          <w:color w:val="575756" w:themeColor="accent1"/>
          <w:u w:val="none"/>
        </w:rPr>
        <w:t xml:space="preserve"> income</w:t>
      </w:r>
      <w:r w:rsidR="00350663">
        <w:rPr>
          <w:rStyle w:val="Hyperlink"/>
          <w:color w:val="575756" w:themeColor="accent1"/>
          <w:u w:val="none"/>
        </w:rPr>
        <w:t>.</w:t>
      </w:r>
    </w:p>
    <w:p w14:paraId="2CFB93DD" w14:textId="6FD94D81" w:rsidR="00F61D6B" w:rsidRPr="00944028" w:rsidRDefault="000E2B52" w:rsidP="00F61D6B">
      <w:pPr>
        <w:rPr>
          <w:b/>
          <w:bCs/>
          <w:color w:val="325083" w:themeColor="text1"/>
          <w:sz w:val="24"/>
          <w:szCs w:val="24"/>
          <w:u w:val="single"/>
        </w:rPr>
      </w:pPr>
      <w:r w:rsidRPr="00944028">
        <w:rPr>
          <w:b/>
          <w:bCs/>
          <w:color w:val="325083" w:themeColor="text1"/>
          <w:sz w:val="24"/>
          <w:szCs w:val="24"/>
          <w:u w:val="single"/>
        </w:rPr>
        <w:t>Finding a listing</w:t>
      </w:r>
    </w:p>
    <w:p w14:paraId="3CEFC29B" w14:textId="4A524828" w:rsidR="00AE1AB0" w:rsidRDefault="00AE1AB0" w:rsidP="00AE1AB0">
      <w:pPr>
        <w:rPr>
          <w:color w:val="575756" w:themeColor="accent1"/>
        </w:rPr>
      </w:pPr>
      <w:r>
        <w:rPr>
          <w:color w:val="575756" w:themeColor="accent1"/>
        </w:rPr>
        <w:t>Each vacancy is accompanied by a job advert, job description</w:t>
      </w:r>
      <w:r w:rsidR="00006333">
        <w:rPr>
          <w:color w:val="575756" w:themeColor="accent1"/>
        </w:rPr>
        <w:t xml:space="preserve"> and</w:t>
      </w:r>
      <w:r>
        <w:rPr>
          <w:color w:val="575756" w:themeColor="accent1"/>
        </w:rPr>
        <w:t xml:space="preserve"> person specification</w:t>
      </w:r>
      <w:r w:rsidR="00F62159">
        <w:rPr>
          <w:color w:val="575756" w:themeColor="accent1"/>
        </w:rPr>
        <w:t xml:space="preserve">. </w:t>
      </w:r>
      <w:r w:rsidR="004E0A44">
        <w:rPr>
          <w:color w:val="575756" w:themeColor="accent1"/>
        </w:rPr>
        <w:t xml:space="preserve">Prior to </w:t>
      </w:r>
      <w:r w:rsidR="00C25177">
        <w:rPr>
          <w:color w:val="575756" w:themeColor="accent1"/>
        </w:rPr>
        <w:t>making an application it</w:t>
      </w:r>
      <w:r w:rsidR="00F11A0B">
        <w:rPr>
          <w:color w:val="575756" w:themeColor="accent1"/>
        </w:rPr>
        <w:t xml:space="preserve"> i</w:t>
      </w:r>
      <w:r w:rsidR="00C25177">
        <w:rPr>
          <w:color w:val="575756" w:themeColor="accent1"/>
        </w:rPr>
        <w:t>s important to carefully read this information</w:t>
      </w:r>
      <w:r w:rsidR="00270DB3">
        <w:rPr>
          <w:color w:val="575756" w:themeColor="accent1"/>
        </w:rPr>
        <w:t>,</w:t>
      </w:r>
      <w:r w:rsidR="00FC65AA">
        <w:rPr>
          <w:color w:val="575756" w:themeColor="accent1"/>
        </w:rPr>
        <w:t xml:space="preserve"> make a note of the closing date,</w:t>
      </w:r>
      <w:r w:rsidR="00270DB3">
        <w:rPr>
          <w:color w:val="575756" w:themeColor="accent1"/>
        </w:rPr>
        <w:t xml:space="preserve"> look at what the role involves</w:t>
      </w:r>
      <w:r w:rsidR="00C25177">
        <w:rPr>
          <w:color w:val="575756" w:themeColor="accent1"/>
        </w:rPr>
        <w:t xml:space="preserve"> and </w:t>
      </w:r>
      <w:r w:rsidR="00773B02">
        <w:rPr>
          <w:color w:val="575756" w:themeColor="accent1"/>
        </w:rPr>
        <w:t xml:space="preserve">to also </w:t>
      </w:r>
      <w:r w:rsidR="00C25177">
        <w:rPr>
          <w:color w:val="575756" w:themeColor="accent1"/>
        </w:rPr>
        <w:t>do some self-reflection</w:t>
      </w:r>
      <w:r w:rsidR="00373BE7">
        <w:rPr>
          <w:color w:val="575756" w:themeColor="accent1"/>
        </w:rPr>
        <w:t>, taking time to consider</w:t>
      </w:r>
      <w:r w:rsidR="0074566E">
        <w:rPr>
          <w:color w:val="575756" w:themeColor="accent1"/>
        </w:rPr>
        <w:t>:</w:t>
      </w:r>
    </w:p>
    <w:p w14:paraId="17C3F6EB" w14:textId="78DB4DD1" w:rsidR="004523ED" w:rsidRDefault="009E635E" w:rsidP="0074566E">
      <w:pPr>
        <w:pStyle w:val="ListParagraph"/>
        <w:numPr>
          <w:ilvl w:val="0"/>
          <w:numId w:val="5"/>
        </w:numPr>
        <w:rPr>
          <w:color w:val="575756" w:themeColor="accent1"/>
        </w:rPr>
      </w:pPr>
      <w:r>
        <w:rPr>
          <w:color w:val="575756" w:themeColor="accent1"/>
        </w:rPr>
        <w:t>d</w:t>
      </w:r>
      <w:r w:rsidR="004523ED">
        <w:rPr>
          <w:color w:val="575756" w:themeColor="accent1"/>
        </w:rPr>
        <w:t xml:space="preserve">o you meet the </w:t>
      </w:r>
      <w:r w:rsidR="007B4ABD">
        <w:rPr>
          <w:color w:val="575756" w:themeColor="accent1"/>
        </w:rPr>
        <w:t>requirements</w:t>
      </w:r>
      <w:r>
        <w:rPr>
          <w:color w:val="575756" w:themeColor="accent1"/>
        </w:rPr>
        <w:t xml:space="preserve"> – </w:t>
      </w:r>
      <w:r w:rsidR="007B4ABD">
        <w:rPr>
          <w:color w:val="575756" w:themeColor="accent1"/>
        </w:rPr>
        <w:t>essential</w:t>
      </w:r>
      <w:r w:rsidR="00DD5B73">
        <w:rPr>
          <w:color w:val="575756" w:themeColor="accent1"/>
        </w:rPr>
        <w:t xml:space="preserve"> and </w:t>
      </w:r>
      <w:r w:rsidR="007B4ABD">
        <w:rPr>
          <w:color w:val="575756" w:themeColor="accent1"/>
        </w:rPr>
        <w:t>desirable criteria</w:t>
      </w:r>
    </w:p>
    <w:p w14:paraId="1AD5EAA7" w14:textId="3DFDE4E1" w:rsidR="0074566E" w:rsidRDefault="00AD2FF8" w:rsidP="0074566E">
      <w:pPr>
        <w:pStyle w:val="ListParagraph"/>
        <w:numPr>
          <w:ilvl w:val="0"/>
          <w:numId w:val="5"/>
        </w:numPr>
        <w:rPr>
          <w:color w:val="575756" w:themeColor="accent1"/>
        </w:rPr>
      </w:pPr>
      <w:r>
        <w:rPr>
          <w:color w:val="575756" w:themeColor="accent1"/>
        </w:rPr>
        <w:t>w</w:t>
      </w:r>
      <w:r w:rsidR="0074566E">
        <w:rPr>
          <w:color w:val="575756" w:themeColor="accent1"/>
        </w:rPr>
        <w:t xml:space="preserve">hat can </w:t>
      </w:r>
      <w:r w:rsidR="004E15F7">
        <w:rPr>
          <w:color w:val="575756" w:themeColor="accent1"/>
        </w:rPr>
        <w:t>you</w:t>
      </w:r>
      <w:r w:rsidR="0074566E">
        <w:rPr>
          <w:color w:val="575756" w:themeColor="accent1"/>
        </w:rPr>
        <w:t xml:space="preserve"> bring to the role</w:t>
      </w:r>
      <w:r>
        <w:rPr>
          <w:color w:val="575756" w:themeColor="accent1"/>
        </w:rPr>
        <w:t xml:space="preserve"> –</w:t>
      </w:r>
      <w:r w:rsidR="003B2D3F">
        <w:rPr>
          <w:color w:val="575756" w:themeColor="accent1"/>
        </w:rPr>
        <w:t xml:space="preserve"> </w:t>
      </w:r>
      <w:r w:rsidR="004E15F7">
        <w:rPr>
          <w:color w:val="575756" w:themeColor="accent1"/>
        </w:rPr>
        <w:t xml:space="preserve">your </w:t>
      </w:r>
      <w:r w:rsidR="00263429">
        <w:rPr>
          <w:color w:val="575756" w:themeColor="accent1"/>
        </w:rPr>
        <w:t>skills</w:t>
      </w:r>
      <w:r w:rsidR="00DD5B73">
        <w:rPr>
          <w:color w:val="575756" w:themeColor="accent1"/>
        </w:rPr>
        <w:t xml:space="preserve">, </w:t>
      </w:r>
      <w:r w:rsidR="00263429">
        <w:rPr>
          <w:color w:val="575756" w:themeColor="accent1"/>
        </w:rPr>
        <w:t>experience</w:t>
      </w:r>
      <w:r w:rsidR="00CE24C6">
        <w:rPr>
          <w:color w:val="575756" w:themeColor="accent1"/>
        </w:rPr>
        <w:t xml:space="preserve"> and values</w:t>
      </w:r>
    </w:p>
    <w:p w14:paraId="47AF4545" w14:textId="16A82E8B" w:rsidR="0074566E" w:rsidRDefault="00AD2FF8" w:rsidP="0074566E">
      <w:pPr>
        <w:pStyle w:val="ListParagraph"/>
        <w:numPr>
          <w:ilvl w:val="0"/>
          <w:numId w:val="5"/>
        </w:numPr>
        <w:rPr>
          <w:color w:val="575756" w:themeColor="accent1"/>
        </w:rPr>
      </w:pPr>
      <w:r>
        <w:rPr>
          <w:color w:val="575756" w:themeColor="accent1"/>
        </w:rPr>
        <w:t>w</w:t>
      </w:r>
      <w:r w:rsidR="00990008">
        <w:rPr>
          <w:color w:val="575756" w:themeColor="accent1"/>
        </w:rPr>
        <w:t xml:space="preserve">hy do </w:t>
      </w:r>
      <w:r w:rsidR="00375E9D">
        <w:rPr>
          <w:color w:val="575756" w:themeColor="accent1"/>
        </w:rPr>
        <w:t>you</w:t>
      </w:r>
      <w:r w:rsidR="00990008">
        <w:rPr>
          <w:color w:val="575756" w:themeColor="accent1"/>
        </w:rPr>
        <w:t xml:space="preserve"> want the role</w:t>
      </w:r>
      <w:r>
        <w:rPr>
          <w:color w:val="575756" w:themeColor="accent1"/>
        </w:rPr>
        <w:t xml:space="preserve"> – </w:t>
      </w:r>
      <w:r w:rsidR="00715551">
        <w:rPr>
          <w:color w:val="575756" w:themeColor="accent1"/>
        </w:rPr>
        <w:t>think</w:t>
      </w:r>
      <w:r w:rsidR="00CB1549">
        <w:rPr>
          <w:color w:val="575756" w:themeColor="accent1"/>
        </w:rPr>
        <w:t>ing</w:t>
      </w:r>
      <w:r w:rsidR="00715551">
        <w:rPr>
          <w:color w:val="575756" w:themeColor="accent1"/>
        </w:rPr>
        <w:t xml:space="preserve"> beyond the </w:t>
      </w:r>
      <w:r w:rsidR="000D7018">
        <w:rPr>
          <w:color w:val="575756" w:themeColor="accent1"/>
        </w:rPr>
        <w:t>title</w:t>
      </w:r>
      <w:r w:rsidR="00CC4615">
        <w:rPr>
          <w:color w:val="575756" w:themeColor="accent1"/>
        </w:rPr>
        <w:t>/p</w:t>
      </w:r>
      <w:r w:rsidR="00715551">
        <w:rPr>
          <w:color w:val="575756" w:themeColor="accent1"/>
        </w:rPr>
        <w:t>ay</w:t>
      </w:r>
      <w:r w:rsidR="00CC4615">
        <w:rPr>
          <w:color w:val="575756" w:themeColor="accent1"/>
        </w:rPr>
        <w:t xml:space="preserve">, </w:t>
      </w:r>
      <w:r w:rsidR="00287383">
        <w:rPr>
          <w:color w:val="575756" w:themeColor="accent1"/>
        </w:rPr>
        <w:t>what really interests you in the rol</w:t>
      </w:r>
      <w:r w:rsidR="00111DF3">
        <w:rPr>
          <w:color w:val="575756" w:themeColor="accent1"/>
        </w:rPr>
        <w:t>e</w:t>
      </w:r>
      <w:r w:rsidR="000D7018">
        <w:rPr>
          <w:color w:val="575756" w:themeColor="accent1"/>
        </w:rPr>
        <w:t>.</w:t>
      </w:r>
    </w:p>
    <w:p w14:paraId="18EEDA34" w14:textId="0AA5C2E1" w:rsidR="000213C0" w:rsidRDefault="00545630" w:rsidP="002C7C2B">
      <w:pPr>
        <w:rPr>
          <w:color w:val="575756" w:themeColor="accent1"/>
        </w:rPr>
      </w:pPr>
      <w:r>
        <w:rPr>
          <w:color w:val="575756" w:themeColor="accent1"/>
        </w:rPr>
        <w:t xml:space="preserve">Each vacancy </w:t>
      </w:r>
      <w:r w:rsidR="007B685E">
        <w:rPr>
          <w:color w:val="575756" w:themeColor="accent1"/>
        </w:rPr>
        <w:t>is often accompanied by a named conta</w:t>
      </w:r>
      <w:r w:rsidR="00CC0983">
        <w:rPr>
          <w:color w:val="575756" w:themeColor="accent1"/>
        </w:rPr>
        <w:t>ct</w:t>
      </w:r>
      <w:r w:rsidR="000213C0">
        <w:rPr>
          <w:color w:val="575756" w:themeColor="accent1"/>
        </w:rPr>
        <w:t xml:space="preserve"> who </w:t>
      </w:r>
      <w:r w:rsidR="00E63308">
        <w:rPr>
          <w:color w:val="575756" w:themeColor="accent1"/>
        </w:rPr>
        <w:t xml:space="preserve">you </w:t>
      </w:r>
      <w:r w:rsidR="000213C0">
        <w:rPr>
          <w:color w:val="575756" w:themeColor="accent1"/>
        </w:rPr>
        <w:t xml:space="preserve">can </w:t>
      </w:r>
      <w:r w:rsidR="00CC0983">
        <w:rPr>
          <w:color w:val="575756" w:themeColor="accent1"/>
        </w:rPr>
        <w:t>get in touch</w:t>
      </w:r>
      <w:r w:rsidR="00AE32CE">
        <w:rPr>
          <w:color w:val="575756" w:themeColor="accent1"/>
        </w:rPr>
        <w:t xml:space="preserve"> </w:t>
      </w:r>
      <w:r w:rsidR="00E63308">
        <w:rPr>
          <w:color w:val="575756" w:themeColor="accent1"/>
        </w:rPr>
        <w:t xml:space="preserve">with </w:t>
      </w:r>
      <w:r w:rsidR="000213C0">
        <w:rPr>
          <w:color w:val="575756" w:themeColor="accent1"/>
        </w:rPr>
        <w:t>if</w:t>
      </w:r>
      <w:r w:rsidR="00AE32CE">
        <w:rPr>
          <w:color w:val="575756" w:themeColor="accent1"/>
        </w:rPr>
        <w:t xml:space="preserve"> you have any questions or </w:t>
      </w:r>
      <w:r w:rsidR="000213C0">
        <w:rPr>
          <w:color w:val="575756" w:themeColor="accent1"/>
        </w:rPr>
        <w:t>want</w:t>
      </w:r>
      <w:r w:rsidR="00AE32CE">
        <w:rPr>
          <w:color w:val="575756" w:themeColor="accent1"/>
        </w:rPr>
        <w:t xml:space="preserve"> to find out more information</w:t>
      </w:r>
      <w:r w:rsidR="000213C0">
        <w:rPr>
          <w:color w:val="575756" w:themeColor="accent1"/>
        </w:rPr>
        <w:t xml:space="preserve"> about the role</w:t>
      </w:r>
      <w:r w:rsidR="00D87E90">
        <w:rPr>
          <w:color w:val="575756" w:themeColor="accent1"/>
        </w:rPr>
        <w:t xml:space="preserve">. </w:t>
      </w:r>
      <w:r w:rsidR="000213C0">
        <w:rPr>
          <w:color w:val="575756" w:themeColor="accent1"/>
        </w:rPr>
        <w:t xml:space="preserve">Making contact can often be seen to be good practice as it can give you the chance to get a better insight into what the role involves and </w:t>
      </w:r>
      <w:r w:rsidR="00902E09">
        <w:rPr>
          <w:color w:val="575756" w:themeColor="accent1"/>
        </w:rPr>
        <w:t xml:space="preserve">help for you to get a feel of whether you would be a good fit. </w:t>
      </w:r>
    </w:p>
    <w:p w14:paraId="6250DEBD" w14:textId="01B7613E" w:rsidR="00F23D0C" w:rsidRPr="00944028" w:rsidRDefault="00F23D0C" w:rsidP="00EC1623">
      <w:pPr>
        <w:rPr>
          <w:b/>
          <w:bCs/>
          <w:color w:val="325083" w:themeColor="text1"/>
          <w:sz w:val="24"/>
          <w:szCs w:val="24"/>
          <w:u w:val="single"/>
        </w:rPr>
      </w:pPr>
      <w:r w:rsidRPr="00944028">
        <w:rPr>
          <w:b/>
          <w:bCs/>
          <w:color w:val="325083" w:themeColor="text1"/>
          <w:sz w:val="24"/>
          <w:szCs w:val="24"/>
          <w:u w:val="single"/>
        </w:rPr>
        <w:t>The application process</w:t>
      </w:r>
    </w:p>
    <w:p w14:paraId="3A8F738D" w14:textId="77777777" w:rsidR="008C2005" w:rsidRDefault="00F23D0C" w:rsidP="00507666">
      <w:pPr>
        <w:rPr>
          <w:color w:val="575756" w:themeColor="accent1"/>
        </w:rPr>
      </w:pPr>
      <w:r>
        <w:rPr>
          <w:color w:val="575756" w:themeColor="accent1"/>
        </w:rPr>
        <w:t xml:space="preserve">All NHS job applications are </w:t>
      </w:r>
      <w:r w:rsidR="009E3FCA">
        <w:rPr>
          <w:color w:val="575756" w:themeColor="accent1"/>
        </w:rPr>
        <w:t>completed</w:t>
      </w:r>
      <w:r>
        <w:rPr>
          <w:color w:val="575756" w:themeColor="accent1"/>
        </w:rPr>
        <w:t xml:space="preserve"> </w:t>
      </w:r>
      <w:r w:rsidR="00B74604">
        <w:rPr>
          <w:color w:val="575756" w:themeColor="accent1"/>
        </w:rPr>
        <w:t xml:space="preserve">through </w:t>
      </w:r>
      <w:r>
        <w:rPr>
          <w:color w:val="575756" w:themeColor="accent1"/>
        </w:rPr>
        <w:t>Trac</w:t>
      </w:r>
      <w:r w:rsidR="00516558">
        <w:rPr>
          <w:color w:val="575756" w:themeColor="accent1"/>
        </w:rPr>
        <w:t xml:space="preserve">, an online portal </w:t>
      </w:r>
      <w:r w:rsidR="00AE1093">
        <w:rPr>
          <w:color w:val="575756" w:themeColor="accent1"/>
        </w:rPr>
        <w:t xml:space="preserve">responsible for </w:t>
      </w:r>
      <w:r w:rsidR="006808EE">
        <w:rPr>
          <w:color w:val="575756" w:themeColor="accent1"/>
        </w:rPr>
        <w:t xml:space="preserve">managing </w:t>
      </w:r>
      <w:r w:rsidR="00AC0479">
        <w:rPr>
          <w:color w:val="575756" w:themeColor="accent1"/>
        </w:rPr>
        <w:t xml:space="preserve">all aspects of </w:t>
      </w:r>
      <w:r w:rsidR="006808EE">
        <w:rPr>
          <w:color w:val="575756" w:themeColor="accent1"/>
        </w:rPr>
        <w:t>the recruitment process –</w:t>
      </w:r>
      <w:r w:rsidR="00AE1093">
        <w:rPr>
          <w:color w:val="575756" w:themeColor="accent1"/>
        </w:rPr>
        <w:t xml:space="preserve"> </w:t>
      </w:r>
      <w:r w:rsidR="00AC0479">
        <w:rPr>
          <w:color w:val="575756" w:themeColor="accent1"/>
        </w:rPr>
        <w:t>from</w:t>
      </w:r>
      <w:r w:rsidR="0063049F">
        <w:rPr>
          <w:color w:val="575756" w:themeColor="accent1"/>
        </w:rPr>
        <w:t xml:space="preserve"> the application form</w:t>
      </w:r>
      <w:r w:rsidR="00D9080F">
        <w:rPr>
          <w:color w:val="575756" w:themeColor="accent1"/>
        </w:rPr>
        <w:t xml:space="preserve"> </w:t>
      </w:r>
      <w:r w:rsidR="00AE1093">
        <w:rPr>
          <w:color w:val="575756" w:themeColor="accent1"/>
        </w:rPr>
        <w:t xml:space="preserve">to </w:t>
      </w:r>
      <w:r w:rsidR="000E7477">
        <w:rPr>
          <w:color w:val="575756" w:themeColor="accent1"/>
        </w:rPr>
        <w:t xml:space="preserve">pre-employment checks. </w:t>
      </w:r>
      <w:r w:rsidR="002163F2">
        <w:rPr>
          <w:color w:val="575756" w:themeColor="accent1"/>
        </w:rPr>
        <w:t xml:space="preserve">To start a job application on Trac you will need to set-up </w:t>
      </w:r>
      <w:r w:rsidR="00DF270A">
        <w:rPr>
          <w:color w:val="575756" w:themeColor="accent1"/>
        </w:rPr>
        <w:t>an account</w:t>
      </w:r>
      <w:r w:rsidR="005E6234">
        <w:rPr>
          <w:color w:val="575756" w:themeColor="accent1"/>
        </w:rPr>
        <w:t xml:space="preserve">. </w:t>
      </w:r>
    </w:p>
    <w:p w14:paraId="759554C4" w14:textId="1953AFE4" w:rsidR="00F62159" w:rsidRDefault="00B8163A" w:rsidP="00507666">
      <w:pPr>
        <w:rPr>
          <w:color w:val="575756" w:themeColor="accent1"/>
        </w:rPr>
      </w:pPr>
      <w:r>
        <w:rPr>
          <w:color w:val="575756" w:themeColor="accent1"/>
        </w:rPr>
        <w:t>T</w:t>
      </w:r>
      <w:r w:rsidR="005E6234">
        <w:rPr>
          <w:color w:val="575756" w:themeColor="accent1"/>
        </w:rPr>
        <w:t xml:space="preserve">he NHS job application is made up of a number of key sections </w:t>
      </w:r>
      <w:r w:rsidR="00F51B94">
        <w:rPr>
          <w:color w:val="575756" w:themeColor="accent1"/>
        </w:rPr>
        <w:t xml:space="preserve">– </w:t>
      </w:r>
      <w:r w:rsidR="009A7DD6">
        <w:rPr>
          <w:color w:val="575756" w:themeColor="accent1"/>
        </w:rPr>
        <w:t>an overview of these can be found below</w:t>
      </w:r>
      <w:r w:rsidR="005E3F78">
        <w:rPr>
          <w:color w:val="575756" w:themeColor="accent1"/>
        </w:rPr>
        <w:t xml:space="preserve">. </w:t>
      </w:r>
    </w:p>
    <w:p w14:paraId="2B84A045" w14:textId="68E884AC" w:rsidR="00F559B4" w:rsidRDefault="00803D93" w:rsidP="00507666">
      <w:pPr>
        <w:rPr>
          <w:color w:val="575756" w:themeColor="accent1"/>
        </w:rPr>
      </w:pPr>
      <w:r>
        <w:rPr>
          <w:color w:val="575756" w:themeColor="accent1"/>
        </w:rPr>
        <w:t xml:space="preserve">With the exception of any pre-application questions, the Trac system </w:t>
      </w:r>
      <w:r w:rsidR="00F559B4">
        <w:rPr>
          <w:color w:val="575756" w:themeColor="accent1"/>
        </w:rPr>
        <w:t>provides you</w:t>
      </w:r>
      <w:r w:rsidR="00F559B4">
        <w:rPr>
          <w:color w:val="575756" w:themeColor="accent1"/>
        </w:rPr>
        <w:br/>
        <w:t xml:space="preserve">with the flexibility to choose what order you </w:t>
      </w:r>
      <w:r w:rsidR="006407F4">
        <w:rPr>
          <w:color w:val="575756" w:themeColor="accent1"/>
        </w:rPr>
        <w:t>wish to</w:t>
      </w:r>
      <w:r w:rsidR="00F559B4">
        <w:rPr>
          <w:color w:val="575756" w:themeColor="accent1"/>
        </w:rPr>
        <w:t xml:space="preserve"> complete t</w:t>
      </w:r>
      <w:r w:rsidR="00F84615">
        <w:rPr>
          <w:color w:val="575756" w:themeColor="accent1"/>
        </w:rPr>
        <w:t xml:space="preserve">he application form. </w:t>
      </w:r>
    </w:p>
    <w:p w14:paraId="17037E6F" w14:textId="77777777" w:rsidR="006407F4" w:rsidRDefault="006407F4" w:rsidP="00507666">
      <w:pPr>
        <w:rPr>
          <w:color w:val="575756" w:themeColor="accent1"/>
        </w:rPr>
      </w:pPr>
    </w:p>
    <w:p w14:paraId="6078FB98" w14:textId="77777777" w:rsidR="008C5987" w:rsidRDefault="008C5987" w:rsidP="00507666">
      <w:pPr>
        <w:rPr>
          <w:color w:val="575756" w:themeColor="accent1"/>
        </w:rPr>
      </w:pPr>
    </w:p>
    <w:p w14:paraId="7AF84DD1" w14:textId="013FDDA4" w:rsidR="006407F4" w:rsidRDefault="00F84615" w:rsidP="00507666">
      <w:pPr>
        <w:rPr>
          <w:color w:val="575756" w:themeColor="accent1"/>
        </w:rPr>
      </w:pPr>
      <w:r>
        <w:rPr>
          <w:color w:val="575756" w:themeColor="accent1"/>
        </w:rPr>
        <w:t xml:space="preserve">In </w:t>
      </w:r>
      <w:r w:rsidR="006407F4">
        <w:rPr>
          <w:color w:val="575756" w:themeColor="accent1"/>
        </w:rPr>
        <w:t xml:space="preserve">addition </w:t>
      </w:r>
      <w:r w:rsidR="008C5987">
        <w:rPr>
          <w:color w:val="575756" w:themeColor="accent1"/>
        </w:rPr>
        <w:t xml:space="preserve">the system also provides you with </w:t>
      </w:r>
      <w:r>
        <w:rPr>
          <w:color w:val="575756" w:themeColor="accent1"/>
        </w:rPr>
        <w:t xml:space="preserve">the ability to save </w:t>
      </w:r>
      <w:r w:rsidR="0035416D">
        <w:rPr>
          <w:color w:val="575756" w:themeColor="accent1"/>
        </w:rPr>
        <w:t xml:space="preserve">and return to </w:t>
      </w:r>
      <w:r w:rsidR="008C5987">
        <w:rPr>
          <w:color w:val="575756" w:themeColor="accent1"/>
        </w:rPr>
        <w:t>your</w:t>
      </w:r>
      <w:r w:rsidR="00BF0E1B">
        <w:rPr>
          <w:color w:val="575756" w:themeColor="accent1"/>
        </w:rPr>
        <w:t xml:space="preserve"> application </w:t>
      </w:r>
      <w:r w:rsidR="008C5987">
        <w:rPr>
          <w:color w:val="575756" w:themeColor="accent1"/>
        </w:rPr>
        <w:t>form</w:t>
      </w:r>
      <w:r w:rsidR="006B100E">
        <w:rPr>
          <w:color w:val="575756" w:themeColor="accent1"/>
        </w:rPr>
        <w:t xml:space="preserve"> as you require</w:t>
      </w:r>
      <w:r w:rsidR="00700010">
        <w:rPr>
          <w:color w:val="575756" w:themeColor="accent1"/>
        </w:rPr>
        <w:t xml:space="preserve">. </w:t>
      </w:r>
    </w:p>
    <w:p w14:paraId="2682B1C3" w14:textId="6964F8D1" w:rsidR="00745950" w:rsidRPr="00944028" w:rsidRDefault="006B1570" w:rsidP="00507666">
      <w:pPr>
        <w:rPr>
          <w:b/>
          <w:bCs/>
          <w:color w:val="325083" w:themeColor="text1"/>
          <w:sz w:val="24"/>
          <w:szCs w:val="24"/>
          <w:u w:val="single"/>
        </w:rPr>
      </w:pPr>
      <w:r w:rsidRPr="00944028">
        <w:rPr>
          <w:b/>
          <w:bCs/>
          <w:noProof/>
          <w:color w:val="325083" w:themeColor="text1"/>
          <w:sz w:val="24"/>
          <w:szCs w:val="24"/>
          <w:u w:val="single"/>
        </w:rPr>
        <w:drawing>
          <wp:anchor distT="0" distB="0" distL="114300" distR="114300" simplePos="0" relativeHeight="251655168" behindDoc="0" locked="0" layoutInCell="1" allowOverlap="1" wp14:anchorId="19150869" wp14:editId="5640017E">
            <wp:simplePos x="0" y="0"/>
            <wp:positionH relativeFrom="column">
              <wp:posOffset>-159488</wp:posOffset>
            </wp:positionH>
            <wp:positionV relativeFrom="paragraph">
              <wp:posOffset>308256</wp:posOffset>
            </wp:positionV>
            <wp:extent cx="2412253" cy="6438737"/>
            <wp:effectExtent l="0" t="0" r="0" b="19685"/>
            <wp:wrapNone/>
            <wp:docPr id="1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anchor>
        </w:drawing>
      </w:r>
      <w:r w:rsidR="00D86188" w:rsidRPr="00944028">
        <w:rPr>
          <w:b/>
          <w:bCs/>
          <w:color w:val="325083" w:themeColor="text1"/>
          <w:sz w:val="24"/>
          <w:szCs w:val="24"/>
          <w:u w:val="single"/>
        </w:rPr>
        <w:t>O</w:t>
      </w:r>
      <w:r w:rsidR="00906FB6" w:rsidRPr="00944028">
        <w:rPr>
          <w:b/>
          <w:bCs/>
          <w:color w:val="325083" w:themeColor="text1"/>
          <w:sz w:val="24"/>
          <w:szCs w:val="24"/>
          <w:u w:val="single"/>
        </w:rPr>
        <w:t xml:space="preserve">verview of </w:t>
      </w:r>
      <w:r w:rsidR="00715252" w:rsidRPr="00944028">
        <w:rPr>
          <w:b/>
          <w:bCs/>
          <w:color w:val="325083" w:themeColor="text1"/>
          <w:sz w:val="24"/>
          <w:szCs w:val="24"/>
          <w:u w:val="single"/>
        </w:rPr>
        <w:t xml:space="preserve">the sections featured </w:t>
      </w:r>
      <w:r w:rsidR="008D3675" w:rsidRPr="00944028">
        <w:rPr>
          <w:b/>
          <w:bCs/>
          <w:color w:val="325083" w:themeColor="text1"/>
          <w:sz w:val="24"/>
          <w:szCs w:val="24"/>
          <w:u w:val="single"/>
        </w:rPr>
        <w:t>within the</w:t>
      </w:r>
      <w:r w:rsidR="00715252" w:rsidRPr="00944028">
        <w:rPr>
          <w:b/>
          <w:bCs/>
          <w:color w:val="325083" w:themeColor="text1"/>
          <w:sz w:val="24"/>
          <w:szCs w:val="24"/>
          <w:u w:val="single"/>
        </w:rPr>
        <w:t xml:space="preserve"> NHS job application</w:t>
      </w:r>
    </w:p>
    <w:p w14:paraId="36A9E774" w14:textId="6964F8D1" w:rsidR="00415B0E" w:rsidRDefault="00BA59C8">
      <w:pPr>
        <w:rPr>
          <w:color w:val="575756" w:themeColor="accent1"/>
        </w:rPr>
      </w:pPr>
      <w:r>
        <w:rPr>
          <w:noProof/>
          <w:color w:val="575756" w:themeColor="accent1"/>
        </w:rPr>
        <w:drawing>
          <wp:anchor distT="0" distB="0" distL="114300" distR="114300" simplePos="0" relativeHeight="251656192" behindDoc="0" locked="0" layoutInCell="1" allowOverlap="1" wp14:anchorId="092291AC" wp14:editId="708D6796">
            <wp:simplePos x="0" y="0"/>
            <wp:positionH relativeFrom="column">
              <wp:posOffset>2212340</wp:posOffset>
            </wp:positionH>
            <wp:positionV relativeFrom="paragraph">
              <wp:posOffset>15093</wp:posOffset>
            </wp:positionV>
            <wp:extent cx="3728720" cy="6438265"/>
            <wp:effectExtent l="0" t="0" r="5080" b="19685"/>
            <wp:wrapNone/>
            <wp:docPr id="3" name="Diagram 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9" r:lo="rId20" r:qs="rId21" r:cs="rId22"/>
              </a:graphicData>
            </a:graphic>
          </wp:anchor>
        </w:drawing>
      </w:r>
      <w:r w:rsidR="0056745B">
        <w:rPr>
          <w:noProof/>
          <w:color w:val="575756" w:themeColor="accent1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6BE63630" wp14:editId="07F25A5F">
                <wp:simplePos x="0" y="0"/>
                <wp:positionH relativeFrom="column">
                  <wp:posOffset>2041253</wp:posOffset>
                </wp:positionH>
                <wp:positionV relativeFrom="paragraph">
                  <wp:posOffset>207010</wp:posOffset>
                </wp:positionV>
                <wp:extent cx="288000" cy="202565"/>
                <wp:effectExtent l="0" t="0" r="0" b="0"/>
                <wp:wrapNone/>
                <wp:docPr id="5" name="Minus Sign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" cy="202565"/>
                        </a:xfrm>
                        <a:prstGeom prst="mathMinus">
                          <a:avLst/>
                        </a:prstGeom>
                        <a:solidFill>
                          <a:schemeClr val="tx1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A731413" id="Minus Sign 5" o:spid="_x0000_s1026" style="position:absolute;margin-left:160.75pt;margin-top:16.3pt;width:22.7pt;height:15.95pt;z-index:2516572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88000,20256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" path="m38174,77461r211652,l249826,125104r-211652,l38174,77461xe" fillcolor="#325083 [3213]" strokecolor="#325083 [3213]" strokeweight="1pt">
                <v:stroke joinstyle="miter"/>
                <v:path arrowok="t" o:connecttype="custom" o:connectlocs="38174,77461;249826,77461;249826,125104;38174,125104;38174,77461" o:connectangles="0,0,0,0,0"/>
              </v:shape>
            </w:pict>
          </mc:Fallback>
        </mc:AlternateContent>
      </w:r>
    </w:p>
    <w:p w14:paraId="02D4282D" w14:textId="46D65BFB" w:rsidR="003B1C9B" w:rsidRDefault="003B1C9B">
      <w:pPr>
        <w:rPr>
          <w:color w:val="575756" w:themeColor="accent1"/>
        </w:rPr>
      </w:pPr>
    </w:p>
    <w:p w14:paraId="0717FA14" w14:textId="5AC99059" w:rsidR="003B1C9B" w:rsidRDefault="003B1C9B">
      <w:pPr>
        <w:rPr>
          <w:color w:val="575756" w:themeColor="accent1"/>
        </w:rPr>
      </w:pPr>
    </w:p>
    <w:p w14:paraId="1112AEA9" w14:textId="2F905086" w:rsidR="003B1C9B" w:rsidRDefault="006B1570">
      <w:pPr>
        <w:rPr>
          <w:color w:val="575756" w:themeColor="accent1"/>
        </w:rPr>
      </w:pPr>
      <w:r>
        <w:rPr>
          <w:noProof/>
          <w:color w:val="575756" w:themeColor="accent1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E6DE677" wp14:editId="7781A6B4">
                <wp:simplePos x="0" y="0"/>
                <wp:positionH relativeFrom="column">
                  <wp:posOffset>2045063</wp:posOffset>
                </wp:positionH>
                <wp:positionV relativeFrom="paragraph">
                  <wp:posOffset>204470</wp:posOffset>
                </wp:positionV>
                <wp:extent cx="288000" cy="203195"/>
                <wp:effectExtent l="0" t="0" r="0" b="0"/>
                <wp:wrapNone/>
                <wp:docPr id="6" name="Minus Sign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" cy="203195"/>
                        </a:xfrm>
                        <a:prstGeom prst="mathMinus">
                          <a:avLst/>
                        </a:prstGeom>
                        <a:solidFill>
                          <a:schemeClr val="accent5"/>
                        </a:solidFill>
                        <a:ln>
                          <a:solidFill>
                            <a:schemeClr val="accent5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2AF6EB8" id="Minus Sign 6" o:spid="_x0000_s1026" style="position:absolute;margin-left:161.05pt;margin-top:16.1pt;width:22.7pt;height:16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88000,203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" path="m38174,77702r211652,l249826,125493r-211652,l38174,77702xe" fillcolor="#e52e7d [3208]" strokecolor="#e52e7d [3208]" strokeweight="1pt">
                <v:stroke joinstyle="miter"/>
                <v:path arrowok="t" o:connecttype="custom" o:connectlocs="38174,77702;249826,77702;249826,125493;38174,125493;38174,77702" o:connectangles="0,0,0,0,0"/>
              </v:shape>
            </w:pict>
          </mc:Fallback>
        </mc:AlternateContent>
      </w:r>
    </w:p>
    <w:p w14:paraId="24DA1C75" w14:textId="276D954B" w:rsidR="003B1C9B" w:rsidRDefault="003B1C9B">
      <w:pPr>
        <w:rPr>
          <w:color w:val="575756" w:themeColor="accent1"/>
        </w:rPr>
      </w:pPr>
    </w:p>
    <w:p w14:paraId="4D4BC94D" w14:textId="77777777" w:rsidR="003B1C9B" w:rsidRDefault="003B1C9B">
      <w:pPr>
        <w:rPr>
          <w:color w:val="575756" w:themeColor="accent1"/>
        </w:rPr>
      </w:pPr>
    </w:p>
    <w:p w14:paraId="2DFE7575" w14:textId="33DFC56B" w:rsidR="003B1C9B" w:rsidRDefault="006B1570">
      <w:pPr>
        <w:rPr>
          <w:color w:val="575756" w:themeColor="accent1"/>
        </w:rPr>
      </w:pPr>
      <w:r>
        <w:rPr>
          <w:noProof/>
          <w:color w:val="575756" w:themeColor="accent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AA5633A" wp14:editId="43E5506F">
                <wp:simplePos x="0" y="0"/>
                <wp:positionH relativeFrom="column">
                  <wp:posOffset>2040618</wp:posOffset>
                </wp:positionH>
                <wp:positionV relativeFrom="paragraph">
                  <wp:posOffset>205105</wp:posOffset>
                </wp:positionV>
                <wp:extent cx="288000" cy="203195"/>
                <wp:effectExtent l="0" t="0" r="0" b="0"/>
                <wp:wrapNone/>
                <wp:docPr id="8" name="Minus Sign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" cy="203195"/>
                        </a:xfrm>
                        <a:prstGeom prst="mathMinus">
                          <a:avLst/>
                        </a:prstGeom>
                        <a:solidFill>
                          <a:schemeClr val="tx2"/>
                        </a:solidFill>
                        <a:ln>
                          <a:solidFill>
                            <a:schemeClr val="tx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FD75E1F" id="Minus Sign 8" o:spid="_x0000_s1026" style="position:absolute;margin-left:160.7pt;margin-top:16.15pt;width:22.7pt;height:16pt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88000,203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" path="m38174,77702r211652,l249826,125493r-211652,l38174,77702xe" fillcolor="#489cc9 [3215]" strokecolor="#489cc9 [3215]" strokeweight="1pt">
                <v:stroke joinstyle="miter"/>
                <v:path arrowok="t" o:connecttype="custom" o:connectlocs="38174,77702;249826,77702;249826,125493;38174,125493;38174,77702" o:connectangles="0,0,0,0,0"/>
              </v:shape>
            </w:pict>
          </mc:Fallback>
        </mc:AlternateContent>
      </w:r>
    </w:p>
    <w:p w14:paraId="3B2E0067" w14:textId="107BD2A1" w:rsidR="003B1C9B" w:rsidRDefault="003B1C9B">
      <w:pPr>
        <w:rPr>
          <w:color w:val="575756" w:themeColor="accent1"/>
        </w:rPr>
      </w:pPr>
    </w:p>
    <w:p w14:paraId="110FA028" w14:textId="4A10FC91" w:rsidR="003B1C9B" w:rsidRDefault="003B1C9B">
      <w:pPr>
        <w:rPr>
          <w:color w:val="575756" w:themeColor="accent1"/>
        </w:rPr>
      </w:pPr>
    </w:p>
    <w:p w14:paraId="06775F17" w14:textId="73E291B2" w:rsidR="003B1C9B" w:rsidRDefault="006B1570">
      <w:pPr>
        <w:rPr>
          <w:color w:val="575756" w:themeColor="accent1"/>
        </w:rPr>
      </w:pPr>
      <w:r>
        <w:rPr>
          <w:noProof/>
          <w:color w:val="575756" w:themeColor="accent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6C13DF5" wp14:editId="55FC3FCA">
                <wp:simplePos x="0" y="0"/>
                <wp:positionH relativeFrom="column">
                  <wp:posOffset>2045063</wp:posOffset>
                </wp:positionH>
                <wp:positionV relativeFrom="paragraph">
                  <wp:posOffset>229870</wp:posOffset>
                </wp:positionV>
                <wp:extent cx="288000" cy="203195"/>
                <wp:effectExtent l="0" t="0" r="0" b="0"/>
                <wp:wrapNone/>
                <wp:docPr id="9" name="Minus Sign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" cy="203195"/>
                        </a:xfrm>
                        <a:prstGeom prst="mathMinus">
                          <a:avLst/>
                        </a:prstGeom>
                        <a:solidFill>
                          <a:schemeClr val="accent4"/>
                        </a:solidFill>
                        <a:ln>
                          <a:solidFill>
                            <a:schemeClr val="accent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4F29A0C" id="Minus Sign 9" o:spid="_x0000_s1026" style="position:absolute;margin-left:161.05pt;margin-top:18.1pt;width:22.7pt;height:16pt;z-index:2516602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88000,203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" path="m38174,77702r211652,l249826,125493r-211652,l38174,77702xe" fillcolor="#a3195b [3207]" strokecolor="#a3195b [3207]" strokeweight="1pt">
                <v:stroke joinstyle="miter"/>
                <v:path arrowok="t" o:connecttype="custom" o:connectlocs="38174,77702;249826,77702;249826,125493;38174,125493;38174,77702" o:connectangles="0,0,0,0,0"/>
              </v:shape>
            </w:pict>
          </mc:Fallback>
        </mc:AlternateContent>
      </w:r>
    </w:p>
    <w:p w14:paraId="6CDA743C" w14:textId="413F0D71" w:rsidR="003B1C9B" w:rsidRDefault="003B1C9B">
      <w:pPr>
        <w:rPr>
          <w:color w:val="575756" w:themeColor="accent1"/>
        </w:rPr>
      </w:pPr>
    </w:p>
    <w:p w14:paraId="0109AA33" w14:textId="5C1D4E99" w:rsidR="003B1C9B" w:rsidRDefault="003B1C9B">
      <w:pPr>
        <w:rPr>
          <w:color w:val="575756" w:themeColor="accent1"/>
        </w:rPr>
      </w:pPr>
    </w:p>
    <w:p w14:paraId="3EEA11ED" w14:textId="50EB4D6F" w:rsidR="003B1C9B" w:rsidRDefault="006B1570">
      <w:pPr>
        <w:rPr>
          <w:color w:val="575756" w:themeColor="accent1"/>
        </w:rPr>
      </w:pPr>
      <w:r>
        <w:rPr>
          <w:noProof/>
          <w:color w:val="575756" w:themeColor="accent1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E068F29" wp14:editId="2194AA30">
                <wp:simplePos x="0" y="0"/>
                <wp:positionH relativeFrom="column">
                  <wp:posOffset>2040618</wp:posOffset>
                </wp:positionH>
                <wp:positionV relativeFrom="paragraph">
                  <wp:posOffset>248920</wp:posOffset>
                </wp:positionV>
                <wp:extent cx="288000" cy="203195"/>
                <wp:effectExtent l="0" t="0" r="0" b="0"/>
                <wp:wrapNone/>
                <wp:docPr id="10" name="Minus Sign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" cy="203195"/>
                        </a:xfrm>
                        <a:prstGeom prst="mathMinus">
                          <a:avLst/>
                        </a:prstGeom>
                        <a:solidFill>
                          <a:schemeClr val="accent2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D6088F8" id="Minus Sign 10" o:spid="_x0000_s1026" style="position:absolute;margin-left:160.7pt;margin-top:19.6pt;width:22.7pt;height:16pt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88000,203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" path="m38174,77702r211652,l249826,125493r-211652,l38174,77702xe" fillcolor="#00917f [3205]" strokecolor="#00917f [3205]" strokeweight="1pt">
                <v:stroke joinstyle="miter"/>
                <v:path arrowok="t" o:connecttype="custom" o:connectlocs="38174,77702;249826,77702;249826,125493;38174,125493;38174,77702" o:connectangles="0,0,0,0,0"/>
              </v:shape>
            </w:pict>
          </mc:Fallback>
        </mc:AlternateContent>
      </w:r>
    </w:p>
    <w:p w14:paraId="0BFEF535" w14:textId="3B112347" w:rsidR="003B1C9B" w:rsidRDefault="003B1C9B">
      <w:pPr>
        <w:rPr>
          <w:color w:val="575756" w:themeColor="accent1"/>
        </w:rPr>
      </w:pPr>
    </w:p>
    <w:p w14:paraId="76686210" w14:textId="15CD1A29" w:rsidR="003B1C9B" w:rsidRDefault="003B1C9B">
      <w:pPr>
        <w:rPr>
          <w:color w:val="575756" w:themeColor="accent1"/>
        </w:rPr>
      </w:pPr>
    </w:p>
    <w:p w14:paraId="5EF5ECC0" w14:textId="12EEFF7D" w:rsidR="003B1C9B" w:rsidRDefault="006B1570">
      <w:pPr>
        <w:rPr>
          <w:color w:val="575756" w:themeColor="accent1"/>
        </w:rPr>
      </w:pPr>
      <w:r>
        <w:rPr>
          <w:noProof/>
          <w:color w:val="575756" w:themeColor="accent1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75CC0FDC" wp14:editId="5F51C362">
                <wp:simplePos x="0" y="0"/>
                <wp:positionH relativeFrom="column">
                  <wp:posOffset>2045063</wp:posOffset>
                </wp:positionH>
                <wp:positionV relativeFrom="paragraph">
                  <wp:posOffset>265430</wp:posOffset>
                </wp:positionV>
                <wp:extent cx="288000" cy="203195"/>
                <wp:effectExtent l="0" t="0" r="0" b="0"/>
                <wp:wrapNone/>
                <wp:docPr id="16" name="Minus Sign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" cy="203195"/>
                        </a:xfrm>
                        <a:prstGeom prst="mathMinus">
                          <a:avLst/>
                        </a:prstGeom>
                        <a:solidFill>
                          <a:schemeClr val="accent6"/>
                        </a:solidFill>
                        <a:ln>
                          <a:solidFill>
                            <a:schemeClr val="accent6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2A870493" id="Minus Sign 16" o:spid="_x0000_s1026" style="position:absolute;margin-left:161.05pt;margin-top:20.9pt;width:22.7pt;height:16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88000,203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" path="m38174,77702r211652,l249826,125493r-211652,l38174,77702xe" fillcolor="#511966 [3209]" strokecolor="#511966 [3209]" strokeweight="1pt">
                <v:stroke joinstyle="miter"/>
                <v:path arrowok="t" o:connecttype="custom" o:connectlocs="38174,77702;249826,77702;249826,125493;38174,125493;38174,77702" o:connectangles="0,0,0,0,0"/>
              </v:shape>
            </w:pict>
          </mc:Fallback>
        </mc:AlternateContent>
      </w:r>
    </w:p>
    <w:p w14:paraId="165D29E9" w14:textId="77777777" w:rsidR="00BA0E82" w:rsidRDefault="00BA0E82">
      <w:pPr>
        <w:rPr>
          <w:color w:val="575756" w:themeColor="accent1"/>
        </w:rPr>
      </w:pPr>
    </w:p>
    <w:p w14:paraId="1D0AA350" w14:textId="77777777" w:rsidR="00BA0E82" w:rsidRDefault="00BA0E82">
      <w:pPr>
        <w:rPr>
          <w:color w:val="575756" w:themeColor="accent1"/>
        </w:rPr>
      </w:pPr>
    </w:p>
    <w:p w14:paraId="62A54266" w14:textId="0D618ADC" w:rsidR="00BA0E82" w:rsidRDefault="006B1570">
      <w:pPr>
        <w:rPr>
          <w:color w:val="575756" w:themeColor="accent1"/>
        </w:rPr>
      </w:pPr>
      <w:r>
        <w:rPr>
          <w:noProof/>
          <w:color w:val="575756" w:themeColor="accent1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218D470" wp14:editId="5EC17F89">
                <wp:simplePos x="0" y="0"/>
                <wp:positionH relativeFrom="column">
                  <wp:posOffset>2045063</wp:posOffset>
                </wp:positionH>
                <wp:positionV relativeFrom="paragraph">
                  <wp:posOffset>270510</wp:posOffset>
                </wp:positionV>
                <wp:extent cx="288000" cy="203195"/>
                <wp:effectExtent l="0" t="0" r="0" b="0"/>
                <wp:wrapNone/>
                <wp:docPr id="20" name="Minus Sign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" cy="203195"/>
                        </a:xfrm>
                        <a:prstGeom prst="mathMinus">
                          <a:avLst/>
                        </a:prstGeom>
                        <a:solidFill>
                          <a:schemeClr val="bg2"/>
                        </a:solidFill>
                        <a:ln>
                          <a:solidFill>
                            <a:schemeClr val="bg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1A872DF2" id="Minus Sign 20" o:spid="_x0000_s1026" style="position:absolute;margin-left:161.05pt;margin-top:21.3pt;width:22.7pt;height:16pt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88000,203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" path="m38174,77702r211652,l249826,125493r-211652,l38174,77702xe" fillcolor="#ed8900 [3214]" strokecolor="#ed8900 [3214]" strokeweight="1pt">
                <v:stroke joinstyle="miter"/>
                <v:path arrowok="t" o:connecttype="custom" o:connectlocs="38174,77702;249826,77702;249826,125493;38174,125493;38174,77702" o:connectangles="0,0,0,0,0"/>
              </v:shape>
            </w:pict>
          </mc:Fallback>
        </mc:AlternateContent>
      </w:r>
    </w:p>
    <w:p w14:paraId="54F6EE79" w14:textId="4D3FE1F4" w:rsidR="00BA0E82" w:rsidRDefault="00BA0E82">
      <w:pPr>
        <w:rPr>
          <w:color w:val="575756" w:themeColor="accent1"/>
        </w:rPr>
      </w:pPr>
    </w:p>
    <w:p w14:paraId="281C848E" w14:textId="08CE6FF8" w:rsidR="00BA0E82" w:rsidRDefault="00BA0E82">
      <w:pPr>
        <w:rPr>
          <w:color w:val="575756" w:themeColor="accent1"/>
        </w:rPr>
      </w:pPr>
    </w:p>
    <w:p w14:paraId="0AF0F9EF" w14:textId="0738546F" w:rsidR="00BA0E82" w:rsidRDefault="00BA0E82">
      <w:pPr>
        <w:rPr>
          <w:color w:val="575756" w:themeColor="accent1"/>
        </w:rPr>
      </w:pPr>
    </w:p>
    <w:p w14:paraId="7FE79D32" w14:textId="48A673AB" w:rsidR="003B1C9B" w:rsidRDefault="006B1570">
      <w:pPr>
        <w:rPr>
          <w:color w:val="575756" w:themeColor="accent1"/>
        </w:rPr>
      </w:pPr>
      <w:r>
        <w:rPr>
          <w:noProof/>
          <w:color w:val="575756" w:themeColor="accent1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4B04263" wp14:editId="40468B0D">
                <wp:simplePos x="0" y="0"/>
                <wp:positionH relativeFrom="column">
                  <wp:posOffset>2045063</wp:posOffset>
                </wp:positionH>
                <wp:positionV relativeFrom="paragraph">
                  <wp:posOffset>15875</wp:posOffset>
                </wp:positionV>
                <wp:extent cx="288000" cy="203195"/>
                <wp:effectExtent l="0" t="0" r="0" b="0"/>
                <wp:wrapNone/>
                <wp:docPr id="17" name="Minus Sign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8000" cy="203195"/>
                        </a:xfrm>
                        <a:prstGeom prst="mathMinus">
                          <a:avLst/>
                        </a:prstGeom>
                        <a:solidFill>
                          <a:schemeClr val="accent3"/>
                        </a:solidFill>
                        <a:ln>
                          <a:solidFill>
                            <a:schemeClr val="accent3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709C7677" id="Minus Sign 17" o:spid="_x0000_s1026" style="position:absolute;margin-left:161.05pt;margin-top:1.25pt;width:22.7pt;height:16pt;z-index:251664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coordsize="288000,203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" path="m38174,77702r211652,l249826,125493r-211652,l38174,77702xe" fillcolor="#afca0b [3206]" strokecolor="#afca0b [3206]" strokeweight="1pt">
                <v:stroke joinstyle="miter"/>
                <v:path arrowok="t" o:connecttype="custom" o:connectlocs="38174,77702;249826,77702;249826,125493;38174,125493;38174,77702" o:connectangles="0,0,0,0,0"/>
              </v:shape>
            </w:pict>
          </mc:Fallback>
        </mc:AlternateContent>
      </w:r>
    </w:p>
    <w:p w14:paraId="3009FA22" w14:textId="77777777" w:rsidR="007824DD" w:rsidRDefault="007824DD" w:rsidP="002B605F">
      <w:pPr>
        <w:rPr>
          <w:b/>
          <w:bCs/>
          <w:color w:val="325083" w:themeColor="text1"/>
          <w:sz w:val="28"/>
          <w:szCs w:val="28"/>
        </w:rPr>
      </w:pPr>
    </w:p>
    <w:p w14:paraId="0FF53798" w14:textId="3D9E67E2" w:rsidR="007D7458" w:rsidRPr="00944028" w:rsidRDefault="007D7458" w:rsidP="002B605F">
      <w:pPr>
        <w:rPr>
          <w:b/>
          <w:bCs/>
          <w:color w:val="325083" w:themeColor="text1"/>
          <w:sz w:val="24"/>
          <w:szCs w:val="24"/>
          <w:u w:val="single"/>
        </w:rPr>
      </w:pPr>
      <w:r w:rsidRPr="00944028">
        <w:rPr>
          <w:b/>
          <w:bCs/>
          <w:color w:val="325083" w:themeColor="text1"/>
          <w:sz w:val="24"/>
          <w:szCs w:val="24"/>
          <w:u w:val="single"/>
        </w:rPr>
        <w:t>Writing a successful application</w:t>
      </w:r>
    </w:p>
    <w:p w14:paraId="03DEBB13" w14:textId="5ED68164" w:rsidR="002C7BA6" w:rsidRDefault="00D759D4" w:rsidP="002B605F">
      <w:pPr>
        <w:rPr>
          <w:color w:val="575756" w:themeColor="accent1"/>
        </w:rPr>
      </w:pPr>
      <w:r>
        <w:rPr>
          <w:color w:val="575756" w:themeColor="accent1"/>
        </w:rPr>
        <w:t xml:space="preserve">Two vital parts of </w:t>
      </w:r>
      <w:r w:rsidR="002C7BA6">
        <w:rPr>
          <w:color w:val="575756" w:themeColor="accent1"/>
        </w:rPr>
        <w:t>your application form</w:t>
      </w:r>
      <w:r>
        <w:rPr>
          <w:color w:val="575756" w:themeColor="accent1"/>
        </w:rPr>
        <w:t xml:space="preserve"> are</w:t>
      </w:r>
      <w:r w:rsidR="002C7BA6">
        <w:rPr>
          <w:color w:val="575756" w:themeColor="accent1"/>
        </w:rPr>
        <w:t xml:space="preserve"> </w:t>
      </w:r>
      <w:r w:rsidR="00DF7906">
        <w:rPr>
          <w:color w:val="575756" w:themeColor="accent1"/>
        </w:rPr>
        <w:t>the</w:t>
      </w:r>
      <w:r>
        <w:rPr>
          <w:color w:val="575756" w:themeColor="accent1"/>
        </w:rPr>
        <w:t xml:space="preserve"> employment history and supporting</w:t>
      </w:r>
      <w:r w:rsidR="00DF7906">
        <w:rPr>
          <w:color w:val="575756" w:themeColor="accent1"/>
        </w:rPr>
        <w:br/>
      </w:r>
      <w:r>
        <w:rPr>
          <w:color w:val="575756" w:themeColor="accent1"/>
        </w:rPr>
        <w:t xml:space="preserve">evidence </w:t>
      </w:r>
      <w:r w:rsidR="00DF7906">
        <w:rPr>
          <w:color w:val="575756" w:themeColor="accent1"/>
        </w:rPr>
        <w:t xml:space="preserve">sections. </w:t>
      </w:r>
    </w:p>
    <w:p w14:paraId="482FAA83" w14:textId="29E433E1" w:rsidR="00DA0DF9" w:rsidRDefault="00A021B4" w:rsidP="002B605F">
      <w:pPr>
        <w:rPr>
          <w:color w:val="575756" w:themeColor="accent1"/>
        </w:rPr>
      </w:pPr>
      <w:r>
        <w:rPr>
          <w:color w:val="575756" w:themeColor="accent1"/>
        </w:rPr>
        <w:t>Here is some guidance on how to prepare</w:t>
      </w:r>
      <w:r w:rsidR="00EC6F15">
        <w:rPr>
          <w:color w:val="575756" w:themeColor="accent1"/>
        </w:rPr>
        <w:t xml:space="preserve"> these successfully</w:t>
      </w:r>
      <w:r w:rsidR="0095371F">
        <w:rPr>
          <w:color w:val="575756" w:themeColor="accent1"/>
        </w:rPr>
        <w:t>:</w:t>
      </w:r>
    </w:p>
    <w:p w14:paraId="5008E932" w14:textId="77777777" w:rsidR="00066B9F" w:rsidRDefault="00066B9F" w:rsidP="002B605F">
      <w:pPr>
        <w:rPr>
          <w:color w:val="575756" w:themeColor="accent1"/>
        </w:rPr>
      </w:pPr>
    </w:p>
    <w:p w14:paraId="43363EC6" w14:textId="77777777" w:rsidR="00EC6F15" w:rsidRDefault="00EC6F15" w:rsidP="002B605F">
      <w:pPr>
        <w:rPr>
          <w:b/>
          <w:bCs/>
          <w:color w:val="325083" w:themeColor="text1"/>
          <w:sz w:val="24"/>
          <w:szCs w:val="24"/>
          <w:u w:val="single"/>
        </w:rPr>
      </w:pPr>
    </w:p>
    <w:p w14:paraId="7FF6591C" w14:textId="5A77DBC0" w:rsidR="00D21968" w:rsidRPr="00944028" w:rsidRDefault="00D21968" w:rsidP="002B605F">
      <w:pPr>
        <w:rPr>
          <w:b/>
          <w:bCs/>
          <w:color w:val="325083" w:themeColor="text1"/>
          <w:sz w:val="24"/>
          <w:szCs w:val="24"/>
          <w:u w:val="single"/>
        </w:rPr>
      </w:pPr>
      <w:r w:rsidRPr="00944028">
        <w:rPr>
          <w:b/>
          <w:bCs/>
          <w:color w:val="325083" w:themeColor="text1"/>
          <w:sz w:val="24"/>
          <w:szCs w:val="24"/>
          <w:u w:val="single"/>
        </w:rPr>
        <w:t>Employment history</w:t>
      </w:r>
    </w:p>
    <w:p w14:paraId="69E8B9CB" w14:textId="736473F6" w:rsidR="00386F4D" w:rsidRDefault="003914DE" w:rsidP="002B605F">
      <w:pPr>
        <w:rPr>
          <w:color w:val="575756" w:themeColor="accent1"/>
        </w:rPr>
      </w:pPr>
      <w:r>
        <w:rPr>
          <w:color w:val="575756" w:themeColor="accent1"/>
        </w:rPr>
        <w:t>For each role you have undertaken within the last three years, you will be required to</w:t>
      </w:r>
      <w:r w:rsidR="004B3E00">
        <w:rPr>
          <w:color w:val="575756" w:themeColor="accent1"/>
        </w:rPr>
        <w:t xml:space="preserve"> write an </w:t>
      </w:r>
      <w:r>
        <w:rPr>
          <w:color w:val="575756" w:themeColor="accent1"/>
        </w:rPr>
        <w:t>overview o</w:t>
      </w:r>
      <w:r w:rsidR="001F39FF">
        <w:rPr>
          <w:color w:val="575756" w:themeColor="accent1"/>
        </w:rPr>
        <w:t xml:space="preserve">f your </w:t>
      </w:r>
      <w:r>
        <w:rPr>
          <w:color w:val="575756" w:themeColor="accent1"/>
        </w:rPr>
        <w:t xml:space="preserve">duties </w:t>
      </w:r>
      <w:r w:rsidR="001F39FF">
        <w:rPr>
          <w:color w:val="575756" w:themeColor="accent1"/>
        </w:rPr>
        <w:t>and</w:t>
      </w:r>
      <w:r>
        <w:rPr>
          <w:color w:val="575756" w:themeColor="accent1"/>
        </w:rPr>
        <w:t xml:space="preserve"> responsibilities</w:t>
      </w:r>
      <w:r w:rsidR="00A16CC2">
        <w:rPr>
          <w:color w:val="575756" w:themeColor="accent1"/>
        </w:rPr>
        <w:t xml:space="preserve"> – up to a maximum of 500 words</w:t>
      </w:r>
      <w:r w:rsidR="004B3E00">
        <w:rPr>
          <w:color w:val="575756" w:themeColor="accent1"/>
        </w:rPr>
        <w:t xml:space="preserve">. </w:t>
      </w:r>
    </w:p>
    <w:p w14:paraId="12B45470" w14:textId="6B5E829A" w:rsidR="00F96501" w:rsidRDefault="00530606" w:rsidP="002B605F">
      <w:pPr>
        <w:rPr>
          <w:color w:val="575756" w:themeColor="accent1"/>
        </w:rPr>
      </w:pPr>
      <w:r>
        <w:rPr>
          <w:color w:val="575756" w:themeColor="accent1"/>
        </w:rPr>
        <w:t xml:space="preserve">Before writing the overview refer to the job description and person specification </w:t>
      </w:r>
      <w:r w:rsidR="00E96671">
        <w:rPr>
          <w:color w:val="575756" w:themeColor="accent1"/>
        </w:rPr>
        <w:t>and think about how you</w:t>
      </w:r>
      <w:r w:rsidR="00D57999">
        <w:rPr>
          <w:color w:val="575756" w:themeColor="accent1"/>
        </w:rPr>
        <w:t>r experience</w:t>
      </w:r>
      <w:r w:rsidR="00E96671">
        <w:rPr>
          <w:color w:val="575756" w:themeColor="accent1"/>
        </w:rPr>
        <w:t xml:space="preserve"> relate</w:t>
      </w:r>
      <w:r w:rsidR="00F60435">
        <w:rPr>
          <w:color w:val="575756" w:themeColor="accent1"/>
        </w:rPr>
        <w:t>s</w:t>
      </w:r>
      <w:r w:rsidR="00E96671">
        <w:rPr>
          <w:color w:val="575756" w:themeColor="accent1"/>
        </w:rPr>
        <w:t xml:space="preserve"> to </w:t>
      </w:r>
      <w:r w:rsidR="00D57999">
        <w:rPr>
          <w:color w:val="575756" w:themeColor="accent1"/>
        </w:rPr>
        <w:t xml:space="preserve">the </w:t>
      </w:r>
      <w:r w:rsidR="007B22C2">
        <w:rPr>
          <w:color w:val="575756" w:themeColor="accent1"/>
        </w:rPr>
        <w:t xml:space="preserve">role and </w:t>
      </w:r>
      <w:r w:rsidR="0005511B">
        <w:rPr>
          <w:color w:val="575756" w:themeColor="accent1"/>
        </w:rPr>
        <w:t xml:space="preserve">also </w:t>
      </w:r>
      <w:r w:rsidR="007B22C2">
        <w:rPr>
          <w:color w:val="575756" w:themeColor="accent1"/>
        </w:rPr>
        <w:t>what the employer is looking for</w:t>
      </w:r>
      <w:r w:rsidR="00E96671">
        <w:rPr>
          <w:color w:val="575756" w:themeColor="accent1"/>
        </w:rPr>
        <w:t xml:space="preserve">. </w:t>
      </w:r>
    </w:p>
    <w:p w14:paraId="1BE4532D" w14:textId="03008BA5" w:rsidR="00F60435" w:rsidRDefault="00F96501" w:rsidP="002B605F">
      <w:pPr>
        <w:rPr>
          <w:color w:val="575756" w:themeColor="accent1"/>
        </w:rPr>
      </w:pPr>
      <w:r>
        <w:rPr>
          <w:color w:val="575756" w:themeColor="accent1"/>
        </w:rPr>
        <w:t xml:space="preserve">Also </w:t>
      </w:r>
      <w:r w:rsidR="00F60435">
        <w:rPr>
          <w:color w:val="575756" w:themeColor="accent1"/>
        </w:rPr>
        <w:t xml:space="preserve">think about </w:t>
      </w:r>
      <w:r w:rsidR="001F17FA">
        <w:rPr>
          <w:color w:val="575756" w:themeColor="accent1"/>
        </w:rPr>
        <w:t>any</w:t>
      </w:r>
      <w:r w:rsidR="00F60435">
        <w:rPr>
          <w:color w:val="575756" w:themeColor="accent1"/>
        </w:rPr>
        <w:t xml:space="preserve"> </w:t>
      </w:r>
      <w:r w:rsidR="00DC2C51">
        <w:rPr>
          <w:color w:val="575756" w:themeColor="accent1"/>
        </w:rPr>
        <w:t xml:space="preserve">achievements </w:t>
      </w:r>
      <w:r w:rsidR="001F17FA">
        <w:rPr>
          <w:color w:val="575756" w:themeColor="accent1"/>
        </w:rPr>
        <w:t xml:space="preserve">you had </w:t>
      </w:r>
      <w:r w:rsidR="00DC2C51">
        <w:rPr>
          <w:color w:val="575756" w:themeColor="accent1"/>
        </w:rPr>
        <w:t xml:space="preserve">and </w:t>
      </w:r>
      <w:r w:rsidR="00F60435">
        <w:rPr>
          <w:color w:val="575756" w:themeColor="accent1"/>
        </w:rPr>
        <w:t xml:space="preserve">skills you used in your </w:t>
      </w:r>
      <w:r w:rsidR="00B8042B">
        <w:rPr>
          <w:color w:val="575756" w:themeColor="accent1"/>
        </w:rPr>
        <w:t xml:space="preserve">previous employment and </w:t>
      </w:r>
      <w:r w:rsidR="00DC2C51">
        <w:rPr>
          <w:color w:val="575756" w:themeColor="accent1"/>
        </w:rPr>
        <w:t>look to include these within the</w:t>
      </w:r>
      <w:r w:rsidR="009403D7">
        <w:rPr>
          <w:color w:val="575756" w:themeColor="accent1"/>
        </w:rPr>
        <w:t xml:space="preserve"> overview </w:t>
      </w:r>
      <w:r w:rsidR="00B8042B">
        <w:rPr>
          <w:color w:val="575756" w:themeColor="accent1"/>
        </w:rPr>
        <w:t xml:space="preserve">as these will help to demonstrate </w:t>
      </w:r>
      <w:r w:rsidR="00517854">
        <w:rPr>
          <w:color w:val="575756" w:themeColor="accent1"/>
        </w:rPr>
        <w:t xml:space="preserve">your </w:t>
      </w:r>
      <w:r w:rsidR="009403D7">
        <w:rPr>
          <w:color w:val="575756" w:themeColor="accent1"/>
        </w:rPr>
        <w:t>suitability for the role</w:t>
      </w:r>
      <w:r w:rsidR="00DC2C51">
        <w:rPr>
          <w:color w:val="575756" w:themeColor="accent1"/>
        </w:rPr>
        <w:t>.</w:t>
      </w:r>
      <w:r w:rsidR="009403D7">
        <w:rPr>
          <w:color w:val="575756" w:themeColor="accent1"/>
        </w:rPr>
        <w:t xml:space="preserve"> </w:t>
      </w:r>
    </w:p>
    <w:p w14:paraId="319F2240" w14:textId="2CF9A8A4" w:rsidR="006F3651" w:rsidRDefault="00A16CC2" w:rsidP="002B605F">
      <w:pPr>
        <w:rPr>
          <w:color w:val="575756" w:themeColor="accent1"/>
        </w:rPr>
      </w:pPr>
      <w:r>
        <w:rPr>
          <w:color w:val="575756" w:themeColor="accent1"/>
        </w:rPr>
        <w:t>Remember this section is for you to provide a brief overview</w:t>
      </w:r>
      <w:r w:rsidR="00A977C3">
        <w:rPr>
          <w:color w:val="575756" w:themeColor="accent1"/>
        </w:rPr>
        <w:t>, i</w:t>
      </w:r>
      <w:r w:rsidR="001F17FA">
        <w:rPr>
          <w:color w:val="575756" w:themeColor="accent1"/>
        </w:rPr>
        <w:t>t</w:t>
      </w:r>
      <w:r w:rsidR="002035FB">
        <w:rPr>
          <w:color w:val="575756" w:themeColor="accent1"/>
        </w:rPr>
        <w:t xml:space="preserve"> is not for you to list all of your past duties and responsibilities</w:t>
      </w:r>
      <w:r w:rsidR="00A977C3">
        <w:rPr>
          <w:color w:val="575756" w:themeColor="accent1"/>
        </w:rPr>
        <w:t xml:space="preserve"> </w:t>
      </w:r>
      <w:r w:rsidR="0083459C">
        <w:rPr>
          <w:color w:val="575756" w:themeColor="accent1"/>
        </w:rPr>
        <w:t>s</w:t>
      </w:r>
      <w:r w:rsidR="0023332D">
        <w:rPr>
          <w:color w:val="575756" w:themeColor="accent1"/>
        </w:rPr>
        <w:t xml:space="preserve">o pick </w:t>
      </w:r>
      <w:r w:rsidR="0083459C">
        <w:rPr>
          <w:color w:val="575756" w:themeColor="accent1"/>
        </w:rPr>
        <w:t>out those</w:t>
      </w:r>
      <w:r w:rsidR="0023332D">
        <w:rPr>
          <w:color w:val="575756" w:themeColor="accent1"/>
        </w:rPr>
        <w:t xml:space="preserve"> which you feel are most relevant </w:t>
      </w:r>
      <w:r w:rsidR="0097225A">
        <w:rPr>
          <w:color w:val="575756" w:themeColor="accent1"/>
        </w:rPr>
        <w:t xml:space="preserve">and use these </w:t>
      </w:r>
      <w:r w:rsidR="00A977C3">
        <w:rPr>
          <w:color w:val="575756" w:themeColor="accent1"/>
        </w:rPr>
        <w:t>with</w:t>
      </w:r>
      <w:r w:rsidR="0097225A">
        <w:rPr>
          <w:color w:val="575756" w:themeColor="accent1"/>
        </w:rPr>
        <w:t>in your response.</w:t>
      </w:r>
    </w:p>
    <w:p w14:paraId="6801DA6F" w14:textId="4AF37848" w:rsidR="00AF70A7" w:rsidRPr="00944028" w:rsidRDefault="007D7638" w:rsidP="002B605F">
      <w:pPr>
        <w:rPr>
          <w:b/>
          <w:bCs/>
          <w:color w:val="325083" w:themeColor="text1"/>
          <w:sz w:val="24"/>
          <w:szCs w:val="24"/>
          <w:u w:val="single"/>
        </w:rPr>
      </w:pPr>
      <w:r w:rsidRPr="00944028">
        <w:rPr>
          <w:b/>
          <w:bCs/>
          <w:color w:val="325083" w:themeColor="text1"/>
          <w:sz w:val="24"/>
          <w:szCs w:val="24"/>
          <w:u w:val="single"/>
        </w:rPr>
        <w:t>Supporting evidence – the personal statement</w:t>
      </w:r>
    </w:p>
    <w:p w14:paraId="6BF578E7" w14:textId="3EA5BC7B" w:rsidR="00D12CA2" w:rsidRDefault="00E44207" w:rsidP="002B605F">
      <w:pPr>
        <w:rPr>
          <w:color w:val="575756" w:themeColor="accent1"/>
        </w:rPr>
      </w:pPr>
      <w:r>
        <w:rPr>
          <w:color w:val="575756" w:themeColor="accent1"/>
        </w:rPr>
        <w:t xml:space="preserve">The personal statement is </w:t>
      </w:r>
      <w:r w:rsidR="00530AD4">
        <w:rPr>
          <w:color w:val="575756" w:themeColor="accent1"/>
        </w:rPr>
        <w:t xml:space="preserve">often seen as </w:t>
      </w:r>
      <w:r>
        <w:rPr>
          <w:color w:val="575756" w:themeColor="accent1"/>
        </w:rPr>
        <w:t>the most important part of the job application</w:t>
      </w:r>
      <w:r w:rsidR="00593F2C">
        <w:rPr>
          <w:color w:val="575756" w:themeColor="accent1"/>
        </w:rPr>
        <w:t xml:space="preserve"> </w:t>
      </w:r>
      <w:r w:rsidR="009C1935">
        <w:rPr>
          <w:color w:val="575756" w:themeColor="accent1"/>
        </w:rPr>
        <w:t xml:space="preserve">– you’ve got 1500 words (maximum) to </w:t>
      </w:r>
      <w:r w:rsidR="000C4D26">
        <w:rPr>
          <w:color w:val="575756" w:themeColor="accent1"/>
        </w:rPr>
        <w:t>sell yourself and show why you are the best candidate for the role.</w:t>
      </w:r>
      <w:r w:rsidR="00D12CA2">
        <w:rPr>
          <w:color w:val="575756" w:themeColor="accent1"/>
        </w:rPr>
        <w:t xml:space="preserve"> </w:t>
      </w:r>
    </w:p>
    <w:p w14:paraId="059AD9A8" w14:textId="7B912831" w:rsidR="008B3659" w:rsidRDefault="00BA1C3C" w:rsidP="002B605F">
      <w:pPr>
        <w:rPr>
          <w:color w:val="575756" w:themeColor="accent1"/>
        </w:rPr>
      </w:pPr>
      <w:r>
        <w:rPr>
          <w:color w:val="575756" w:themeColor="accent1"/>
        </w:rPr>
        <w:t>As with the employment history, w</w:t>
      </w:r>
      <w:r w:rsidR="008B3659" w:rsidRPr="008B3659">
        <w:rPr>
          <w:color w:val="575756" w:themeColor="accent1"/>
        </w:rPr>
        <w:t>hen writing your personal statement</w:t>
      </w:r>
      <w:r w:rsidR="00C53172">
        <w:rPr>
          <w:color w:val="575756" w:themeColor="accent1"/>
        </w:rPr>
        <w:t xml:space="preserve"> </w:t>
      </w:r>
      <w:r w:rsidR="008B3659" w:rsidRPr="008B3659">
        <w:rPr>
          <w:color w:val="575756" w:themeColor="accent1"/>
        </w:rPr>
        <w:t>you need to be fully prepared</w:t>
      </w:r>
      <w:r w:rsidR="00586EB8">
        <w:rPr>
          <w:color w:val="575756" w:themeColor="accent1"/>
        </w:rPr>
        <w:t xml:space="preserve">, </w:t>
      </w:r>
      <w:r w:rsidR="008B3659" w:rsidRPr="008B3659">
        <w:rPr>
          <w:color w:val="575756" w:themeColor="accent1"/>
        </w:rPr>
        <w:t xml:space="preserve">referring back to the job description and person specification, </w:t>
      </w:r>
      <w:r>
        <w:rPr>
          <w:color w:val="575756" w:themeColor="accent1"/>
        </w:rPr>
        <w:t>as well as</w:t>
      </w:r>
      <w:r w:rsidR="008B3659" w:rsidRPr="008B3659">
        <w:rPr>
          <w:color w:val="575756" w:themeColor="accent1"/>
        </w:rPr>
        <w:t xml:space="preserve"> carrying out research into the organisation and their values</w:t>
      </w:r>
      <w:r w:rsidR="00586EB8" w:rsidRPr="00586EB8">
        <w:rPr>
          <w:rStyle w:val="FootnoteReference"/>
          <w:b/>
          <w:bCs/>
          <w:color w:val="575756" w:themeColor="accent1"/>
        </w:rPr>
        <w:footnoteReference w:id="2"/>
      </w:r>
      <w:r w:rsidR="008B3659" w:rsidRPr="008B3659">
        <w:rPr>
          <w:color w:val="575756" w:themeColor="accent1"/>
        </w:rPr>
        <w:t xml:space="preserve"> to make sure that you fit what the employer is looking for.</w:t>
      </w:r>
    </w:p>
    <w:p w14:paraId="3ED96D50" w14:textId="44DA80B3" w:rsidR="00700E0B" w:rsidRDefault="00007C0D" w:rsidP="002B605F">
      <w:pPr>
        <w:rPr>
          <w:color w:val="575756" w:themeColor="accent1"/>
        </w:rPr>
      </w:pPr>
      <w:r>
        <w:rPr>
          <w:color w:val="575756" w:themeColor="accent1"/>
        </w:rPr>
        <w:t xml:space="preserve">A useful tool to use when </w:t>
      </w:r>
      <w:r w:rsidR="00E217FA">
        <w:rPr>
          <w:color w:val="575756" w:themeColor="accent1"/>
        </w:rPr>
        <w:t xml:space="preserve">looking to </w:t>
      </w:r>
      <w:r>
        <w:rPr>
          <w:color w:val="575756" w:themeColor="accent1"/>
        </w:rPr>
        <w:t>structur</w:t>
      </w:r>
      <w:r w:rsidR="00E217FA">
        <w:rPr>
          <w:color w:val="575756" w:themeColor="accent1"/>
        </w:rPr>
        <w:t>e</w:t>
      </w:r>
      <w:r>
        <w:rPr>
          <w:color w:val="575756" w:themeColor="accent1"/>
        </w:rPr>
        <w:t xml:space="preserve"> your personal statement is </w:t>
      </w:r>
      <w:r w:rsidR="00E217FA">
        <w:rPr>
          <w:color w:val="575756" w:themeColor="accent1"/>
        </w:rPr>
        <w:t xml:space="preserve">through using </w:t>
      </w:r>
      <w:r>
        <w:rPr>
          <w:color w:val="575756" w:themeColor="accent1"/>
        </w:rPr>
        <w:t>the sandwich method</w:t>
      </w:r>
      <w:r w:rsidR="00B61CFD">
        <w:rPr>
          <w:color w:val="575756" w:themeColor="accent1"/>
        </w:rPr>
        <w:t>, which is broken down into three segments</w:t>
      </w:r>
      <w:r w:rsidR="007237F5">
        <w:rPr>
          <w:color w:val="575756" w:themeColor="accent1"/>
        </w:rPr>
        <w:t>:</w:t>
      </w:r>
    </w:p>
    <w:p w14:paraId="59FE5445" w14:textId="3D4FF0E6" w:rsidR="004A1A45" w:rsidRDefault="00376B85" w:rsidP="002B605F">
      <w:pPr>
        <w:rPr>
          <w:color w:val="575756" w:themeColor="accent1"/>
        </w:rPr>
      </w:pPr>
      <w:r>
        <w:rPr>
          <w:noProof/>
          <w:color w:val="575756" w:themeColor="accent1"/>
        </w:rPr>
        <w:drawing>
          <wp:anchor distT="0" distB="0" distL="114300" distR="114300" simplePos="0" relativeHeight="251666432" behindDoc="1" locked="0" layoutInCell="1" allowOverlap="1" wp14:anchorId="36755A54" wp14:editId="5E62DB1E">
            <wp:simplePos x="0" y="0"/>
            <wp:positionH relativeFrom="margin">
              <wp:posOffset>977265</wp:posOffset>
            </wp:positionH>
            <wp:positionV relativeFrom="paragraph">
              <wp:posOffset>2512</wp:posOffset>
            </wp:positionV>
            <wp:extent cx="3776345" cy="2052000"/>
            <wp:effectExtent l="0" t="0" r="0" b="24765"/>
            <wp:wrapTight wrapText="bothSides">
              <wp:wrapPolygon edited="0">
                <wp:start x="2288" y="0"/>
                <wp:lineTo x="2070" y="602"/>
                <wp:lineTo x="1961" y="5816"/>
                <wp:lineTo x="3814" y="6418"/>
                <wp:lineTo x="10787" y="6418"/>
                <wp:lineTo x="3378" y="7621"/>
                <wp:lineTo x="1961" y="8022"/>
                <wp:lineTo x="2070" y="21660"/>
                <wp:lineTo x="2179" y="21660"/>
                <wp:lineTo x="19395" y="21660"/>
                <wp:lineTo x="19504" y="21660"/>
                <wp:lineTo x="19831" y="8223"/>
                <wp:lineTo x="18959" y="7822"/>
                <wp:lineTo x="10787" y="6418"/>
                <wp:lineTo x="17870" y="6418"/>
                <wp:lineTo x="19831" y="5816"/>
                <wp:lineTo x="19504" y="401"/>
                <wp:lineTo x="19395" y="0"/>
                <wp:lineTo x="2288" y="0"/>
              </wp:wrapPolygon>
            </wp:wrapTight>
            <wp:docPr id="211" name="Diagram 21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4" r:lo="rId25" r:qs="rId26" r:cs="rId27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2AF6F32" w14:textId="0AB1D926" w:rsidR="004A1A45" w:rsidRDefault="004A1A45" w:rsidP="002B605F">
      <w:pPr>
        <w:rPr>
          <w:color w:val="575756" w:themeColor="accent1"/>
        </w:rPr>
      </w:pPr>
    </w:p>
    <w:p w14:paraId="147AA1D8" w14:textId="60324C1D" w:rsidR="004A1A45" w:rsidRDefault="004A1A45" w:rsidP="002B605F">
      <w:pPr>
        <w:rPr>
          <w:color w:val="575756" w:themeColor="accent1"/>
        </w:rPr>
      </w:pPr>
    </w:p>
    <w:p w14:paraId="05E28220" w14:textId="77777777" w:rsidR="002D279E" w:rsidRDefault="002D279E" w:rsidP="002B605F">
      <w:pPr>
        <w:rPr>
          <w:color w:val="575756" w:themeColor="accent1"/>
        </w:rPr>
      </w:pPr>
    </w:p>
    <w:p w14:paraId="4F9D4D1B" w14:textId="77777777" w:rsidR="002D279E" w:rsidRDefault="002D279E" w:rsidP="002B605F">
      <w:pPr>
        <w:rPr>
          <w:color w:val="575756" w:themeColor="accent1"/>
        </w:rPr>
      </w:pPr>
    </w:p>
    <w:p w14:paraId="0D0B30AA" w14:textId="77777777" w:rsidR="002D279E" w:rsidRDefault="002D279E" w:rsidP="002B605F">
      <w:pPr>
        <w:rPr>
          <w:color w:val="575756" w:themeColor="accent1"/>
        </w:rPr>
      </w:pPr>
    </w:p>
    <w:p w14:paraId="74C3827B" w14:textId="77777777" w:rsidR="002D279E" w:rsidRDefault="002D279E" w:rsidP="002B605F">
      <w:pPr>
        <w:rPr>
          <w:color w:val="575756" w:themeColor="accent1"/>
        </w:rPr>
      </w:pPr>
    </w:p>
    <w:p w14:paraId="20D67BDC" w14:textId="597A5975" w:rsidR="002D279E" w:rsidRDefault="002D279E" w:rsidP="002B605F">
      <w:pPr>
        <w:rPr>
          <w:color w:val="575756" w:themeColor="accent1"/>
        </w:rPr>
      </w:pPr>
    </w:p>
    <w:p w14:paraId="44776A64" w14:textId="544A4CB5" w:rsidR="00944028" w:rsidRPr="009C0C92" w:rsidRDefault="00944028" w:rsidP="004D2FBB">
      <w:pPr>
        <w:rPr>
          <w:b/>
          <w:bCs/>
          <w:color w:val="325083" w:themeColor="text1"/>
        </w:rPr>
      </w:pPr>
      <w:r w:rsidRPr="009C0C92">
        <w:rPr>
          <w:b/>
          <w:bCs/>
          <w:color w:val="325083" w:themeColor="text1"/>
        </w:rPr>
        <w:t>1. The top slice</w:t>
      </w:r>
    </w:p>
    <w:p w14:paraId="7FD8E5CF" w14:textId="77777777" w:rsidR="00A93DE1" w:rsidRDefault="00944028" w:rsidP="002B605F">
      <w:pPr>
        <w:rPr>
          <w:color w:val="575756" w:themeColor="accent1"/>
        </w:rPr>
      </w:pPr>
      <w:r>
        <w:rPr>
          <w:color w:val="575756" w:themeColor="accent1"/>
        </w:rPr>
        <w:t>This</w:t>
      </w:r>
      <w:r w:rsidR="00B665E1" w:rsidRPr="004D2FBB">
        <w:rPr>
          <w:color w:val="575756" w:themeColor="accent1"/>
        </w:rPr>
        <w:t xml:space="preserve"> is your </w:t>
      </w:r>
      <w:r w:rsidR="007237F5" w:rsidRPr="004D2FBB">
        <w:rPr>
          <w:color w:val="575756" w:themeColor="accent1"/>
        </w:rPr>
        <w:t>introduction</w:t>
      </w:r>
      <w:r w:rsidR="00D14777">
        <w:rPr>
          <w:color w:val="575756" w:themeColor="accent1"/>
        </w:rPr>
        <w:t xml:space="preserve"> </w:t>
      </w:r>
      <w:r w:rsidR="00E2360E">
        <w:rPr>
          <w:color w:val="575756" w:themeColor="accent1"/>
        </w:rPr>
        <w:t>–</w:t>
      </w:r>
      <w:r w:rsidR="00D14777">
        <w:rPr>
          <w:color w:val="575756" w:themeColor="accent1"/>
        </w:rPr>
        <w:t xml:space="preserve"> i</w:t>
      </w:r>
      <w:r w:rsidR="00CC7AE1" w:rsidRPr="004D2FBB">
        <w:rPr>
          <w:color w:val="575756" w:themeColor="accent1"/>
        </w:rPr>
        <w:t>t</w:t>
      </w:r>
      <w:r w:rsidR="00D96CAE" w:rsidRPr="004D2FBB">
        <w:rPr>
          <w:color w:val="575756" w:themeColor="accent1"/>
        </w:rPr>
        <w:t xml:space="preserve"> is</w:t>
      </w:r>
      <w:r w:rsidR="00565CDD" w:rsidRPr="004D2FBB">
        <w:rPr>
          <w:color w:val="575756" w:themeColor="accent1"/>
        </w:rPr>
        <w:t xml:space="preserve"> </w:t>
      </w:r>
      <w:r w:rsidR="00CC7AE1" w:rsidRPr="004D2FBB">
        <w:rPr>
          <w:color w:val="575756" w:themeColor="accent1"/>
        </w:rPr>
        <w:t xml:space="preserve">your chance to </w:t>
      </w:r>
      <w:r w:rsidR="00A709A6">
        <w:rPr>
          <w:color w:val="575756" w:themeColor="accent1"/>
        </w:rPr>
        <w:t>capture the attention of the employer</w:t>
      </w:r>
      <w:r w:rsidR="00565CDD" w:rsidRPr="004D2FBB">
        <w:rPr>
          <w:color w:val="575756" w:themeColor="accent1"/>
        </w:rPr>
        <w:t>.</w:t>
      </w:r>
      <w:r w:rsidR="007253C7" w:rsidRPr="004D2FBB">
        <w:rPr>
          <w:color w:val="575756" w:themeColor="accent1"/>
        </w:rPr>
        <w:t xml:space="preserve"> </w:t>
      </w:r>
      <w:r w:rsidR="004D5659" w:rsidRPr="004D2FBB">
        <w:rPr>
          <w:color w:val="575756" w:themeColor="accent1"/>
        </w:rPr>
        <w:t>Using the</w:t>
      </w:r>
      <w:r w:rsidR="00A54C81">
        <w:rPr>
          <w:color w:val="575756" w:themeColor="accent1"/>
        </w:rPr>
        <w:t xml:space="preserve"> e</w:t>
      </w:r>
      <w:r w:rsidR="004D5659" w:rsidRPr="004D2FBB">
        <w:rPr>
          <w:color w:val="575756" w:themeColor="accent1"/>
        </w:rPr>
        <w:t>ssential</w:t>
      </w:r>
      <w:r w:rsidR="00996DB5">
        <w:rPr>
          <w:color w:val="575756" w:themeColor="accent1"/>
        </w:rPr>
        <w:t xml:space="preserve"> and </w:t>
      </w:r>
      <w:r w:rsidR="004D5659" w:rsidRPr="004D2FBB">
        <w:rPr>
          <w:color w:val="575756" w:themeColor="accent1"/>
        </w:rPr>
        <w:t xml:space="preserve">desirable criteria as a </w:t>
      </w:r>
      <w:r w:rsidR="004D5659" w:rsidRPr="009950DE">
        <w:rPr>
          <w:color w:val="575756" w:themeColor="accent1"/>
        </w:rPr>
        <w:t>reference</w:t>
      </w:r>
      <w:r w:rsidR="004D5659" w:rsidRPr="004D2FBB">
        <w:rPr>
          <w:color w:val="575756" w:themeColor="accent1"/>
        </w:rPr>
        <w:t xml:space="preserve">, think about </w:t>
      </w:r>
      <w:r w:rsidR="00364837" w:rsidRPr="004D2FBB">
        <w:rPr>
          <w:color w:val="575756" w:themeColor="accent1"/>
        </w:rPr>
        <w:t xml:space="preserve">your key skills, </w:t>
      </w:r>
      <w:r w:rsidR="00DE02FD" w:rsidRPr="004D2FBB">
        <w:rPr>
          <w:color w:val="575756" w:themeColor="accent1"/>
        </w:rPr>
        <w:t>most relevant qualification</w:t>
      </w:r>
      <w:r w:rsidR="00B61084">
        <w:rPr>
          <w:color w:val="575756" w:themeColor="accent1"/>
        </w:rPr>
        <w:t xml:space="preserve">s and </w:t>
      </w:r>
      <w:r w:rsidR="00DE02FD" w:rsidRPr="004D2FBB">
        <w:rPr>
          <w:color w:val="575756" w:themeColor="accent1"/>
        </w:rPr>
        <w:t xml:space="preserve">experience </w:t>
      </w:r>
      <w:r w:rsidR="00790E83" w:rsidRPr="004D2FBB">
        <w:rPr>
          <w:color w:val="575756" w:themeColor="accent1"/>
        </w:rPr>
        <w:t xml:space="preserve">and </w:t>
      </w:r>
      <w:r w:rsidR="004610B8">
        <w:rPr>
          <w:color w:val="575756" w:themeColor="accent1"/>
        </w:rPr>
        <w:t xml:space="preserve">briefly </w:t>
      </w:r>
      <w:r w:rsidR="00A12FAE" w:rsidRPr="004D2FBB">
        <w:rPr>
          <w:color w:val="575756" w:themeColor="accent1"/>
        </w:rPr>
        <w:t>introduce yourself</w:t>
      </w:r>
      <w:r w:rsidR="004610B8">
        <w:rPr>
          <w:color w:val="575756" w:themeColor="accent1"/>
        </w:rPr>
        <w:t>.</w:t>
      </w:r>
      <w:r w:rsidR="00A12FAE" w:rsidRPr="004D2FBB">
        <w:rPr>
          <w:color w:val="575756" w:themeColor="accent1"/>
        </w:rPr>
        <w:t xml:space="preserve"> </w:t>
      </w:r>
      <w:r w:rsidR="003340FE" w:rsidRPr="004D2FBB">
        <w:rPr>
          <w:color w:val="575756" w:themeColor="accent1"/>
        </w:rPr>
        <w:t>For example:</w:t>
      </w:r>
    </w:p>
    <w:p w14:paraId="1676A8D5" w14:textId="77777777" w:rsidR="00A93DE1" w:rsidRDefault="00B76BA7" w:rsidP="002B605F">
      <w:pPr>
        <w:rPr>
          <w:color w:val="575756" w:themeColor="accent1"/>
        </w:rPr>
      </w:pPr>
      <w:r w:rsidRPr="009A1BB6">
        <w:rPr>
          <w:color w:val="575756" w:themeColor="accent1"/>
        </w:rPr>
        <w:t>“</w:t>
      </w:r>
      <w:r w:rsidR="00ED3430" w:rsidRPr="009A1BB6">
        <w:rPr>
          <w:color w:val="575756" w:themeColor="accent1"/>
        </w:rPr>
        <w:t xml:space="preserve">Experienced in the </w:t>
      </w:r>
      <w:r w:rsidR="00721E77" w:rsidRPr="009A1BB6">
        <w:rPr>
          <w:color w:val="575756" w:themeColor="accent1"/>
        </w:rPr>
        <w:t xml:space="preserve">assessment, delivery and evaluation of patient care using </w:t>
      </w:r>
      <w:r w:rsidR="00A93DE1">
        <w:rPr>
          <w:color w:val="575756" w:themeColor="accent1"/>
        </w:rPr>
        <w:br/>
      </w:r>
      <w:r w:rsidR="00721E77" w:rsidRPr="009A1BB6">
        <w:rPr>
          <w:color w:val="575756" w:themeColor="accent1"/>
        </w:rPr>
        <w:t xml:space="preserve">agreed pathways, I am a graduate mental health nurse </w:t>
      </w:r>
      <w:r w:rsidR="00B9293F" w:rsidRPr="009A1BB6">
        <w:rPr>
          <w:color w:val="575756" w:themeColor="accent1"/>
        </w:rPr>
        <w:t xml:space="preserve">with excellent </w:t>
      </w:r>
    </w:p>
    <w:p w14:paraId="2F0BD11A" w14:textId="77777777" w:rsidR="00A93DE1" w:rsidRDefault="00A93DE1" w:rsidP="002B605F">
      <w:pPr>
        <w:rPr>
          <w:color w:val="575756" w:themeColor="accent1"/>
        </w:rPr>
      </w:pPr>
    </w:p>
    <w:p w14:paraId="29EA2C62" w14:textId="08AD6488" w:rsidR="00890C83" w:rsidRDefault="00B9293F" w:rsidP="002B605F">
      <w:pPr>
        <w:rPr>
          <w:color w:val="575756" w:themeColor="accent1"/>
        </w:rPr>
      </w:pPr>
      <w:r w:rsidRPr="009A1BB6">
        <w:rPr>
          <w:color w:val="575756" w:themeColor="accent1"/>
        </w:rPr>
        <w:t xml:space="preserve">communication </w:t>
      </w:r>
      <w:r w:rsidR="00E87055" w:rsidRPr="009A1BB6">
        <w:rPr>
          <w:color w:val="575756" w:themeColor="accent1"/>
        </w:rPr>
        <w:t>and people skills</w:t>
      </w:r>
      <w:r w:rsidR="008B245D" w:rsidRPr="009A1BB6">
        <w:rPr>
          <w:color w:val="575756" w:themeColor="accent1"/>
        </w:rPr>
        <w:t>.</w:t>
      </w:r>
      <w:r w:rsidR="00E87055" w:rsidRPr="009A1BB6">
        <w:rPr>
          <w:color w:val="575756" w:themeColor="accent1"/>
        </w:rPr>
        <w:t xml:space="preserve"> </w:t>
      </w:r>
      <w:r w:rsidR="008B245D" w:rsidRPr="009A1BB6">
        <w:rPr>
          <w:color w:val="575756" w:themeColor="accent1"/>
        </w:rPr>
        <w:t>P</w:t>
      </w:r>
      <w:r w:rsidR="00E87055" w:rsidRPr="009A1BB6">
        <w:rPr>
          <w:color w:val="575756" w:themeColor="accent1"/>
        </w:rPr>
        <w:t xml:space="preserve">riding myself on my ability to work </w:t>
      </w:r>
      <w:r w:rsidR="008B245D" w:rsidRPr="009A1BB6">
        <w:rPr>
          <w:color w:val="575756" w:themeColor="accent1"/>
        </w:rPr>
        <w:t>alone and as part of multi-disciplinary</w:t>
      </w:r>
      <w:r w:rsidR="00C25534">
        <w:rPr>
          <w:color w:val="575756" w:themeColor="accent1"/>
        </w:rPr>
        <w:t xml:space="preserve"> </w:t>
      </w:r>
      <w:r w:rsidR="008B245D" w:rsidRPr="009A1BB6">
        <w:rPr>
          <w:color w:val="575756" w:themeColor="accent1"/>
        </w:rPr>
        <w:t xml:space="preserve">teams, </w:t>
      </w:r>
      <w:r w:rsidR="00E742FA" w:rsidRPr="009A1BB6">
        <w:rPr>
          <w:color w:val="575756" w:themeColor="accent1"/>
        </w:rPr>
        <w:t>I am passionate about mental health and delivering high-quality care.”</w:t>
      </w:r>
    </w:p>
    <w:p w14:paraId="41106EC1" w14:textId="5AFA9781" w:rsidR="00944028" w:rsidRPr="009C0C92" w:rsidRDefault="00944028" w:rsidP="00287666">
      <w:pPr>
        <w:rPr>
          <w:b/>
          <w:bCs/>
          <w:color w:val="325083" w:themeColor="text1"/>
        </w:rPr>
      </w:pPr>
      <w:r w:rsidRPr="009C0C92">
        <w:rPr>
          <w:b/>
          <w:bCs/>
          <w:color w:val="325083" w:themeColor="text1"/>
        </w:rPr>
        <w:t>2. The filling</w:t>
      </w:r>
    </w:p>
    <w:p w14:paraId="18570AC1" w14:textId="3A0EB36A" w:rsidR="00356E88" w:rsidRPr="00287666" w:rsidRDefault="00356E88" w:rsidP="00287666">
      <w:pPr>
        <w:rPr>
          <w:color w:val="575756" w:themeColor="accent1"/>
        </w:rPr>
      </w:pPr>
      <w:r w:rsidRPr="00287666">
        <w:rPr>
          <w:color w:val="575756" w:themeColor="accent1"/>
        </w:rPr>
        <w:t>The</w:t>
      </w:r>
      <w:r w:rsidR="00456FFD">
        <w:rPr>
          <w:color w:val="575756" w:themeColor="accent1"/>
        </w:rPr>
        <w:t xml:space="preserve"> </w:t>
      </w:r>
      <w:r w:rsidR="00C26E04">
        <w:rPr>
          <w:color w:val="575756" w:themeColor="accent1"/>
        </w:rPr>
        <w:t>‘</w:t>
      </w:r>
      <w:r w:rsidR="00456FFD">
        <w:rPr>
          <w:color w:val="575756" w:themeColor="accent1"/>
        </w:rPr>
        <w:t>filling</w:t>
      </w:r>
      <w:r w:rsidR="00C26E04">
        <w:rPr>
          <w:color w:val="575756" w:themeColor="accent1"/>
        </w:rPr>
        <w:t>’</w:t>
      </w:r>
      <w:r w:rsidR="00456FFD">
        <w:rPr>
          <w:color w:val="575756" w:themeColor="accent1"/>
        </w:rPr>
        <w:t xml:space="preserve"> </w:t>
      </w:r>
      <w:r w:rsidRPr="00287666">
        <w:rPr>
          <w:color w:val="575756" w:themeColor="accent1"/>
        </w:rPr>
        <w:t xml:space="preserve">is </w:t>
      </w:r>
      <w:r w:rsidR="00DE7574" w:rsidRPr="00287666">
        <w:rPr>
          <w:color w:val="575756" w:themeColor="accent1"/>
        </w:rPr>
        <w:t xml:space="preserve">all about </w:t>
      </w:r>
      <w:r w:rsidRPr="00287666">
        <w:rPr>
          <w:color w:val="575756" w:themeColor="accent1"/>
        </w:rPr>
        <w:t>showcasing</w:t>
      </w:r>
      <w:r w:rsidR="00DE7574" w:rsidRPr="00287666">
        <w:rPr>
          <w:color w:val="575756" w:themeColor="accent1"/>
        </w:rPr>
        <w:t xml:space="preserve"> what you </w:t>
      </w:r>
      <w:r w:rsidRPr="00287666">
        <w:rPr>
          <w:color w:val="575756" w:themeColor="accent1"/>
        </w:rPr>
        <w:t>have to</w:t>
      </w:r>
      <w:r w:rsidR="00DE7574" w:rsidRPr="00287666">
        <w:rPr>
          <w:color w:val="575756" w:themeColor="accent1"/>
        </w:rPr>
        <w:t xml:space="preserve"> offer and </w:t>
      </w:r>
      <w:r w:rsidRPr="00287666">
        <w:rPr>
          <w:color w:val="575756" w:themeColor="accent1"/>
        </w:rPr>
        <w:t>importantly</w:t>
      </w:r>
      <w:r w:rsidR="00C26E04">
        <w:rPr>
          <w:color w:val="575756" w:themeColor="accent1"/>
        </w:rPr>
        <w:t>,</w:t>
      </w:r>
      <w:r w:rsidRPr="00287666">
        <w:rPr>
          <w:color w:val="575756" w:themeColor="accent1"/>
        </w:rPr>
        <w:t xml:space="preserve"> </w:t>
      </w:r>
      <w:r w:rsidR="00DE7574" w:rsidRPr="00287666">
        <w:rPr>
          <w:color w:val="575756" w:themeColor="accent1"/>
        </w:rPr>
        <w:t xml:space="preserve">how you meet the </w:t>
      </w:r>
      <w:r w:rsidR="00B359DB">
        <w:rPr>
          <w:color w:val="575756" w:themeColor="accent1"/>
        </w:rPr>
        <w:t xml:space="preserve">essential and desirable </w:t>
      </w:r>
      <w:r w:rsidR="00DE7574" w:rsidRPr="00287666">
        <w:rPr>
          <w:color w:val="575756" w:themeColor="accent1"/>
        </w:rPr>
        <w:t>criteria</w:t>
      </w:r>
      <w:r w:rsidR="00B359DB">
        <w:rPr>
          <w:color w:val="575756" w:themeColor="accent1"/>
        </w:rPr>
        <w:t xml:space="preserve"> for the role</w:t>
      </w:r>
      <w:r w:rsidR="00DE7574" w:rsidRPr="00287666">
        <w:rPr>
          <w:color w:val="575756" w:themeColor="accent1"/>
        </w:rPr>
        <w:t xml:space="preserve">. </w:t>
      </w:r>
    </w:p>
    <w:p w14:paraId="71592291" w14:textId="5500009B" w:rsidR="009B7ACC" w:rsidRDefault="000A1ACC" w:rsidP="002B605F">
      <w:pPr>
        <w:rPr>
          <w:color w:val="575756" w:themeColor="accent1"/>
        </w:rPr>
      </w:pPr>
      <w:r>
        <w:rPr>
          <w:color w:val="575756" w:themeColor="accent1"/>
        </w:rPr>
        <w:t>The essential and desirable criteria listed within a person specification is often broken down into a table</w:t>
      </w:r>
      <w:r w:rsidR="0054155F">
        <w:rPr>
          <w:color w:val="575756" w:themeColor="accent1"/>
        </w:rPr>
        <w:t xml:space="preserve">, placing </w:t>
      </w:r>
      <w:r w:rsidR="005679E6">
        <w:rPr>
          <w:color w:val="575756" w:themeColor="accent1"/>
        </w:rPr>
        <w:t xml:space="preserve">the </w:t>
      </w:r>
      <w:r w:rsidR="0054155F">
        <w:rPr>
          <w:color w:val="575756" w:themeColor="accent1"/>
        </w:rPr>
        <w:t xml:space="preserve">criteria into </w:t>
      </w:r>
      <w:r w:rsidR="006A532B">
        <w:rPr>
          <w:color w:val="575756" w:themeColor="accent1"/>
        </w:rPr>
        <w:t xml:space="preserve">key </w:t>
      </w:r>
      <w:r w:rsidR="003B20E0">
        <w:rPr>
          <w:color w:val="575756" w:themeColor="accent1"/>
        </w:rPr>
        <w:t>sections which are often referred to as attributes</w:t>
      </w:r>
      <w:r w:rsidR="00875510">
        <w:rPr>
          <w:color w:val="575756" w:themeColor="accent1"/>
        </w:rPr>
        <w:t xml:space="preserve">. </w:t>
      </w:r>
    </w:p>
    <w:p w14:paraId="658C65C5" w14:textId="5261F449" w:rsidR="000402EF" w:rsidRDefault="00875510" w:rsidP="002B605F">
      <w:pPr>
        <w:rPr>
          <w:color w:val="575756" w:themeColor="accent1"/>
        </w:rPr>
      </w:pPr>
      <w:r>
        <w:rPr>
          <w:color w:val="575756" w:themeColor="accent1"/>
        </w:rPr>
        <w:t xml:space="preserve">Using </w:t>
      </w:r>
      <w:r w:rsidR="00333579">
        <w:rPr>
          <w:color w:val="575756" w:themeColor="accent1"/>
        </w:rPr>
        <w:t xml:space="preserve">an example of a </w:t>
      </w:r>
      <w:r w:rsidR="009B7ACC">
        <w:rPr>
          <w:color w:val="575756" w:themeColor="accent1"/>
        </w:rPr>
        <w:t xml:space="preserve">speech and language therapist, </w:t>
      </w:r>
      <w:r w:rsidR="003144D0">
        <w:rPr>
          <w:color w:val="575756" w:themeColor="accent1"/>
        </w:rPr>
        <w:t>here is an example of some of the criteria listed within a vacancy</w:t>
      </w:r>
      <w:r w:rsidR="001C2C2C" w:rsidRPr="00242734">
        <w:rPr>
          <w:rStyle w:val="FootnoteReference"/>
          <w:b/>
          <w:bCs/>
          <w:color w:val="575756" w:themeColor="accent1"/>
        </w:rPr>
        <w:footnoteReference w:id="3"/>
      </w:r>
      <w:r w:rsidR="001C2C2C">
        <w:rPr>
          <w:color w:val="575756" w:themeColor="accent1"/>
        </w:rPr>
        <w:t>:</w:t>
      </w:r>
    </w:p>
    <w:tbl>
      <w:tblPr>
        <w:tblStyle w:val="TableGrid"/>
        <w:tblW w:w="0" w:type="auto"/>
        <w:tblBorders>
          <w:top w:val="single" w:sz="4" w:space="0" w:color="575756" w:themeColor="accent1"/>
          <w:left w:val="single" w:sz="4" w:space="0" w:color="575756" w:themeColor="accent1"/>
          <w:bottom w:val="single" w:sz="4" w:space="0" w:color="575756" w:themeColor="accent1"/>
          <w:right w:val="single" w:sz="4" w:space="0" w:color="575756" w:themeColor="accent1"/>
          <w:insideH w:val="single" w:sz="4" w:space="0" w:color="575756" w:themeColor="accent1"/>
          <w:insideV w:val="single" w:sz="4" w:space="0" w:color="575756" w:themeColor="accent1"/>
        </w:tblBorders>
        <w:tblLook w:val="04A0" w:firstRow="1" w:lastRow="0" w:firstColumn="1" w:lastColumn="0" w:noHBand="0" w:noVBand="1"/>
      </w:tblPr>
      <w:tblGrid>
        <w:gridCol w:w="3358"/>
        <w:gridCol w:w="2829"/>
        <w:gridCol w:w="2829"/>
      </w:tblGrid>
      <w:tr w:rsidR="008D0EAD" w14:paraId="7A57F415" w14:textId="77777777" w:rsidTr="00223657">
        <w:tc>
          <w:tcPr>
            <w:tcW w:w="3358" w:type="dxa"/>
            <w:shd w:val="clear" w:color="auto" w:fill="325083" w:themeFill="text1"/>
          </w:tcPr>
          <w:p w14:paraId="1036B9D9" w14:textId="2864A33D" w:rsidR="008D0EAD" w:rsidRPr="00415511" w:rsidRDefault="0055728A" w:rsidP="00DB2BB0">
            <w:pPr>
              <w:spacing w:before="60" w:after="60"/>
              <w:jc w:val="center"/>
              <w:rPr>
                <w:b/>
                <w:bCs/>
                <w:color w:val="FFFFFF" w:themeColor="background1"/>
              </w:rPr>
            </w:pPr>
            <w:r w:rsidRPr="00415511">
              <w:rPr>
                <w:b/>
                <w:bCs/>
                <w:color w:val="FFFFFF" w:themeColor="background1"/>
              </w:rPr>
              <w:t>Attributes</w:t>
            </w:r>
          </w:p>
        </w:tc>
        <w:tc>
          <w:tcPr>
            <w:tcW w:w="2829" w:type="dxa"/>
            <w:shd w:val="clear" w:color="auto" w:fill="325083" w:themeFill="text1"/>
          </w:tcPr>
          <w:p w14:paraId="1E846704" w14:textId="34B894BA" w:rsidR="008D0EAD" w:rsidRPr="00242734" w:rsidRDefault="005E7492" w:rsidP="00DB2BB0">
            <w:pPr>
              <w:spacing w:before="60" w:after="60"/>
              <w:jc w:val="center"/>
              <w:rPr>
                <w:b/>
                <w:bCs/>
                <w:color w:val="FFFFFF" w:themeColor="background1"/>
              </w:rPr>
            </w:pPr>
            <w:r w:rsidRPr="00242734">
              <w:rPr>
                <w:b/>
                <w:bCs/>
                <w:color w:val="FFFFFF" w:themeColor="background1"/>
              </w:rPr>
              <w:t>Essential</w:t>
            </w:r>
          </w:p>
        </w:tc>
        <w:tc>
          <w:tcPr>
            <w:tcW w:w="2829" w:type="dxa"/>
            <w:shd w:val="clear" w:color="auto" w:fill="325083" w:themeFill="text1"/>
          </w:tcPr>
          <w:p w14:paraId="5870CC3C" w14:textId="1B353DF1" w:rsidR="008D0EAD" w:rsidRPr="00242734" w:rsidRDefault="005E7492" w:rsidP="00DB2BB0">
            <w:pPr>
              <w:spacing w:before="60" w:after="60"/>
              <w:jc w:val="center"/>
              <w:rPr>
                <w:b/>
                <w:bCs/>
                <w:color w:val="FFFFFF" w:themeColor="background1"/>
              </w:rPr>
            </w:pPr>
            <w:r w:rsidRPr="00242734">
              <w:rPr>
                <w:b/>
                <w:bCs/>
                <w:color w:val="FFFFFF" w:themeColor="background1"/>
              </w:rPr>
              <w:t>Desirable</w:t>
            </w:r>
          </w:p>
        </w:tc>
      </w:tr>
      <w:tr w:rsidR="008D0EAD" w14:paraId="6275687B" w14:textId="6AFD1C52" w:rsidTr="008A7316">
        <w:tc>
          <w:tcPr>
            <w:tcW w:w="3358" w:type="dxa"/>
          </w:tcPr>
          <w:p w14:paraId="15A70FF6" w14:textId="02662D9C" w:rsidR="008D0EAD" w:rsidRPr="00B46ECE" w:rsidRDefault="006C4D95" w:rsidP="00DB2BB0">
            <w:pPr>
              <w:spacing w:before="60" w:after="60"/>
              <w:rPr>
                <w:color w:val="575756" w:themeColor="accent1"/>
              </w:rPr>
            </w:pPr>
            <w:r w:rsidRPr="00B46ECE">
              <w:rPr>
                <w:color w:val="575756" w:themeColor="accent1"/>
              </w:rPr>
              <w:t>Q</w:t>
            </w:r>
            <w:r w:rsidR="008D0EAD" w:rsidRPr="00B46ECE">
              <w:rPr>
                <w:color w:val="575756" w:themeColor="accent1"/>
              </w:rPr>
              <w:t>ualifications and knowledge</w:t>
            </w:r>
          </w:p>
        </w:tc>
        <w:tc>
          <w:tcPr>
            <w:tcW w:w="2829" w:type="dxa"/>
          </w:tcPr>
          <w:p w14:paraId="4EEED96A" w14:textId="77777777" w:rsidR="008D0EAD" w:rsidRPr="006B0DE0" w:rsidRDefault="00E70DDB" w:rsidP="00DB2BB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6B0DE0">
              <w:rPr>
                <w:color w:val="575756" w:themeColor="accent1"/>
                <w:sz w:val="20"/>
                <w:szCs w:val="20"/>
              </w:rPr>
              <w:t>Recognised qualification</w:t>
            </w:r>
            <w:r w:rsidR="00030364" w:rsidRPr="006B0DE0">
              <w:rPr>
                <w:color w:val="575756" w:themeColor="accent1"/>
                <w:sz w:val="20"/>
                <w:szCs w:val="20"/>
              </w:rPr>
              <w:t xml:space="preserve"> degree/equivalent in speech &amp; language therapy</w:t>
            </w:r>
            <w:r w:rsidRPr="006B0DE0">
              <w:rPr>
                <w:color w:val="575756" w:themeColor="accent1"/>
                <w:sz w:val="20"/>
                <w:szCs w:val="20"/>
              </w:rPr>
              <w:t xml:space="preserve"> </w:t>
            </w:r>
          </w:p>
          <w:p w14:paraId="451C1C45" w14:textId="65AF7A82" w:rsidR="006B0DE0" w:rsidRPr="006B0DE0" w:rsidRDefault="006B0DE0" w:rsidP="00DB2BB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6B0DE0">
              <w:rPr>
                <w:color w:val="575756" w:themeColor="accent1"/>
                <w:sz w:val="20"/>
                <w:szCs w:val="20"/>
              </w:rPr>
              <w:t>HCPC registered</w:t>
            </w:r>
          </w:p>
        </w:tc>
        <w:tc>
          <w:tcPr>
            <w:tcW w:w="2829" w:type="dxa"/>
          </w:tcPr>
          <w:p w14:paraId="0B347313" w14:textId="642BC92D" w:rsidR="008D0EAD" w:rsidRPr="006B0DE0" w:rsidRDefault="006B0DE0" w:rsidP="00DB2BB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6B0DE0">
              <w:rPr>
                <w:color w:val="575756" w:themeColor="accent1"/>
                <w:sz w:val="20"/>
                <w:szCs w:val="20"/>
              </w:rPr>
              <w:t>Knowledge of health legislation/policy</w:t>
            </w:r>
          </w:p>
        </w:tc>
      </w:tr>
      <w:tr w:rsidR="008D0EAD" w14:paraId="46D6A86B" w14:textId="321BC1CE" w:rsidTr="008A7316">
        <w:tc>
          <w:tcPr>
            <w:tcW w:w="3358" w:type="dxa"/>
          </w:tcPr>
          <w:p w14:paraId="60B97739" w14:textId="3866E7A8" w:rsidR="008D0EAD" w:rsidRPr="00B46ECE" w:rsidRDefault="006C4D95" w:rsidP="00DB2BB0">
            <w:pPr>
              <w:spacing w:before="60" w:after="60"/>
              <w:rPr>
                <w:color w:val="575756" w:themeColor="accent1"/>
              </w:rPr>
            </w:pPr>
            <w:r w:rsidRPr="00B46ECE">
              <w:rPr>
                <w:color w:val="575756" w:themeColor="accent1"/>
              </w:rPr>
              <w:t>E</w:t>
            </w:r>
            <w:r w:rsidR="008D0EAD" w:rsidRPr="00B46ECE">
              <w:rPr>
                <w:color w:val="575756" w:themeColor="accent1"/>
              </w:rPr>
              <w:t>xperience and achievements</w:t>
            </w:r>
          </w:p>
        </w:tc>
        <w:tc>
          <w:tcPr>
            <w:tcW w:w="2829" w:type="dxa"/>
          </w:tcPr>
          <w:p w14:paraId="461FA3AB" w14:textId="76EE8238" w:rsidR="008D0EAD" w:rsidRPr="006B0DE0" w:rsidRDefault="00030364" w:rsidP="00DB2BB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6B0DE0">
              <w:rPr>
                <w:color w:val="575756" w:themeColor="accent1"/>
                <w:sz w:val="20"/>
                <w:szCs w:val="20"/>
              </w:rPr>
              <w:t>Clinical experience</w:t>
            </w:r>
          </w:p>
        </w:tc>
        <w:tc>
          <w:tcPr>
            <w:tcW w:w="2829" w:type="dxa"/>
          </w:tcPr>
          <w:p w14:paraId="6DE6C56A" w14:textId="30E8F3D6" w:rsidR="008D0EAD" w:rsidRPr="006B0DE0" w:rsidRDefault="00DD51D0" w:rsidP="00DB2BB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6B0DE0">
              <w:rPr>
                <w:color w:val="575756" w:themeColor="accent1"/>
                <w:sz w:val="20"/>
                <w:szCs w:val="20"/>
              </w:rPr>
              <w:t>Experience of supporting service change</w:t>
            </w:r>
          </w:p>
        </w:tc>
      </w:tr>
      <w:tr w:rsidR="008D0EAD" w14:paraId="286F891F" w14:textId="408873DA" w:rsidTr="008A7316">
        <w:tc>
          <w:tcPr>
            <w:tcW w:w="3358" w:type="dxa"/>
          </w:tcPr>
          <w:p w14:paraId="2F1466E8" w14:textId="72DFB641" w:rsidR="008D0EAD" w:rsidRPr="00B46ECE" w:rsidRDefault="008D7E79" w:rsidP="00DB2BB0">
            <w:pPr>
              <w:spacing w:before="60" w:after="60"/>
              <w:rPr>
                <w:color w:val="575756" w:themeColor="accent1"/>
              </w:rPr>
            </w:pPr>
            <w:r w:rsidRPr="00B46ECE">
              <w:rPr>
                <w:color w:val="575756" w:themeColor="accent1"/>
              </w:rPr>
              <w:t>Aptitude and abilities (s</w:t>
            </w:r>
            <w:r w:rsidR="008D0EAD" w:rsidRPr="00B46ECE">
              <w:rPr>
                <w:color w:val="575756" w:themeColor="accent1"/>
              </w:rPr>
              <w:t>trengths, skills and qualities</w:t>
            </w:r>
            <w:r w:rsidRPr="00B46ECE">
              <w:rPr>
                <w:color w:val="575756" w:themeColor="accent1"/>
              </w:rPr>
              <w:t>)</w:t>
            </w:r>
          </w:p>
        </w:tc>
        <w:tc>
          <w:tcPr>
            <w:tcW w:w="2829" w:type="dxa"/>
          </w:tcPr>
          <w:p w14:paraId="4DA97587" w14:textId="77777777" w:rsidR="008D0EAD" w:rsidRPr="006B0DE0" w:rsidRDefault="00CD49F9" w:rsidP="00DB2BB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6B0DE0">
              <w:rPr>
                <w:color w:val="575756" w:themeColor="accent1"/>
                <w:sz w:val="20"/>
                <w:szCs w:val="20"/>
              </w:rPr>
              <w:t>Excellent interpersonal skills</w:t>
            </w:r>
          </w:p>
          <w:p w14:paraId="3CBC8CBA" w14:textId="5E33C051" w:rsidR="00CD49F9" w:rsidRPr="006B0DE0" w:rsidRDefault="00AF237F" w:rsidP="00DB2BB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6B0DE0">
              <w:rPr>
                <w:color w:val="575756" w:themeColor="accent1"/>
                <w:sz w:val="20"/>
                <w:szCs w:val="20"/>
              </w:rPr>
              <w:t>Knowledge of assessment tools</w:t>
            </w:r>
          </w:p>
        </w:tc>
        <w:tc>
          <w:tcPr>
            <w:tcW w:w="2829" w:type="dxa"/>
          </w:tcPr>
          <w:p w14:paraId="4DD136C1" w14:textId="22E78D81" w:rsidR="008D0EAD" w:rsidRPr="006B0DE0" w:rsidRDefault="00EE0A14" w:rsidP="00DB2BB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6B0DE0">
              <w:rPr>
                <w:color w:val="575756" w:themeColor="accent1"/>
                <w:sz w:val="20"/>
                <w:szCs w:val="20"/>
              </w:rPr>
              <w:t>Ability to speak Welsh</w:t>
            </w:r>
          </w:p>
        </w:tc>
      </w:tr>
      <w:tr w:rsidR="008D0EAD" w14:paraId="2EA0C0EB" w14:textId="4D6CC644" w:rsidTr="008A7316">
        <w:tc>
          <w:tcPr>
            <w:tcW w:w="3358" w:type="dxa"/>
          </w:tcPr>
          <w:p w14:paraId="51B928E4" w14:textId="7B44EA78" w:rsidR="008D0EAD" w:rsidRPr="00B46ECE" w:rsidRDefault="00D93006" w:rsidP="00DB2BB0">
            <w:pPr>
              <w:spacing w:before="60" w:after="60"/>
              <w:rPr>
                <w:color w:val="575756" w:themeColor="accent1"/>
              </w:rPr>
            </w:pPr>
            <w:r w:rsidRPr="00B46ECE">
              <w:rPr>
                <w:color w:val="575756" w:themeColor="accent1"/>
              </w:rPr>
              <w:t>Values</w:t>
            </w:r>
          </w:p>
        </w:tc>
        <w:tc>
          <w:tcPr>
            <w:tcW w:w="2829" w:type="dxa"/>
          </w:tcPr>
          <w:p w14:paraId="74BC779A" w14:textId="7BDBE4A2" w:rsidR="008D0EAD" w:rsidRPr="006B0DE0" w:rsidRDefault="00316E66" w:rsidP="00DB2BB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6B0DE0">
              <w:rPr>
                <w:color w:val="575756" w:themeColor="accent1"/>
                <w:sz w:val="20"/>
                <w:szCs w:val="20"/>
              </w:rPr>
              <w:t>Empathetic</w:t>
            </w:r>
          </w:p>
          <w:p w14:paraId="4762A6AB" w14:textId="76389EA2" w:rsidR="00316E66" w:rsidRPr="006B0DE0" w:rsidRDefault="00EE0A14" w:rsidP="00DB2BB0">
            <w:pPr>
              <w:pStyle w:val="ListParagraph"/>
              <w:numPr>
                <w:ilvl w:val="0"/>
                <w:numId w:val="16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6B0DE0">
              <w:rPr>
                <w:color w:val="575756" w:themeColor="accent1"/>
                <w:sz w:val="20"/>
                <w:szCs w:val="20"/>
              </w:rPr>
              <w:t>Self-motivating and able to motivate others</w:t>
            </w:r>
          </w:p>
        </w:tc>
        <w:tc>
          <w:tcPr>
            <w:tcW w:w="2829" w:type="dxa"/>
          </w:tcPr>
          <w:p w14:paraId="60FEF41F" w14:textId="77777777" w:rsidR="008D0EAD" w:rsidRPr="00EE0A14" w:rsidRDefault="008D0EAD" w:rsidP="00DB2BB0">
            <w:pPr>
              <w:spacing w:before="60" w:after="60"/>
              <w:rPr>
                <w:color w:val="575756" w:themeColor="accent1"/>
                <w:sz w:val="20"/>
                <w:szCs w:val="20"/>
              </w:rPr>
            </w:pPr>
          </w:p>
        </w:tc>
      </w:tr>
      <w:tr w:rsidR="008D0EAD" w14:paraId="4F173FA4" w14:textId="094F325B" w:rsidTr="008A7316">
        <w:tc>
          <w:tcPr>
            <w:tcW w:w="3358" w:type="dxa"/>
          </w:tcPr>
          <w:p w14:paraId="2EE502E3" w14:textId="748A002A" w:rsidR="008D0EAD" w:rsidRPr="00B46ECE" w:rsidRDefault="00D93006" w:rsidP="00DB2BB0">
            <w:pPr>
              <w:spacing w:before="60" w:after="60"/>
              <w:rPr>
                <w:color w:val="575756" w:themeColor="accent1"/>
              </w:rPr>
            </w:pPr>
            <w:r w:rsidRPr="00B46ECE">
              <w:rPr>
                <w:color w:val="575756" w:themeColor="accent1"/>
              </w:rPr>
              <w:t>O</w:t>
            </w:r>
            <w:r w:rsidR="008D0EAD" w:rsidRPr="00B46ECE">
              <w:rPr>
                <w:color w:val="575756" w:themeColor="accent1"/>
              </w:rPr>
              <w:t>ther relevant information</w:t>
            </w:r>
          </w:p>
        </w:tc>
        <w:tc>
          <w:tcPr>
            <w:tcW w:w="2829" w:type="dxa"/>
          </w:tcPr>
          <w:p w14:paraId="22AC8280" w14:textId="7664D313" w:rsidR="008D0EAD" w:rsidRPr="00704F9C" w:rsidRDefault="00704F9C" w:rsidP="00DB2BB0">
            <w:pPr>
              <w:pStyle w:val="ListParagraph"/>
              <w:numPr>
                <w:ilvl w:val="0"/>
                <w:numId w:val="17"/>
              </w:numPr>
              <w:spacing w:before="60" w:after="60"/>
              <w:contextualSpacing w:val="0"/>
              <w:rPr>
                <w:color w:val="575756" w:themeColor="accent1"/>
                <w:sz w:val="20"/>
                <w:szCs w:val="20"/>
              </w:rPr>
            </w:pPr>
            <w:r w:rsidRPr="00704F9C">
              <w:rPr>
                <w:color w:val="575756" w:themeColor="accent1"/>
                <w:sz w:val="20"/>
                <w:szCs w:val="20"/>
              </w:rPr>
              <w:t>Ability to travel</w:t>
            </w:r>
          </w:p>
        </w:tc>
        <w:tc>
          <w:tcPr>
            <w:tcW w:w="2829" w:type="dxa"/>
          </w:tcPr>
          <w:p w14:paraId="3E4B827C" w14:textId="77777777" w:rsidR="008D0EAD" w:rsidRPr="00704F9C" w:rsidRDefault="008D0EAD" w:rsidP="00DB2BB0">
            <w:pPr>
              <w:spacing w:before="60" w:after="60"/>
              <w:rPr>
                <w:color w:val="575756" w:themeColor="accent1"/>
                <w:sz w:val="20"/>
                <w:szCs w:val="20"/>
              </w:rPr>
            </w:pPr>
          </w:p>
        </w:tc>
      </w:tr>
    </w:tbl>
    <w:p w14:paraId="1843EDCD" w14:textId="3917DBA0" w:rsidR="00345878" w:rsidRDefault="001311AA" w:rsidP="00F5014C">
      <w:pPr>
        <w:spacing w:before="160"/>
        <w:rPr>
          <w:color w:val="575756" w:themeColor="accent1"/>
        </w:rPr>
      </w:pPr>
      <w:r>
        <w:rPr>
          <w:color w:val="575756" w:themeColor="accent1"/>
        </w:rPr>
        <w:t>Using the order of the person specification as a guide</w:t>
      </w:r>
      <w:r w:rsidR="00A67602">
        <w:rPr>
          <w:color w:val="575756" w:themeColor="accent1"/>
        </w:rPr>
        <w:t xml:space="preserve"> helps to provide a natural flow for your personal statement</w:t>
      </w:r>
      <w:r w:rsidR="00EA2C71">
        <w:rPr>
          <w:color w:val="575756" w:themeColor="accent1"/>
        </w:rPr>
        <w:t xml:space="preserve">. </w:t>
      </w:r>
      <w:r w:rsidR="00401174">
        <w:rPr>
          <w:color w:val="575756" w:themeColor="accent1"/>
        </w:rPr>
        <w:t xml:space="preserve">This is done through </w:t>
      </w:r>
      <w:r w:rsidR="00D26269">
        <w:rPr>
          <w:color w:val="575756" w:themeColor="accent1"/>
        </w:rPr>
        <w:t xml:space="preserve">chronological order by </w:t>
      </w:r>
      <w:r w:rsidR="00401174">
        <w:rPr>
          <w:color w:val="575756" w:themeColor="accent1"/>
        </w:rPr>
        <w:t xml:space="preserve">following the order of </w:t>
      </w:r>
      <w:r w:rsidR="00562A1B">
        <w:rPr>
          <w:color w:val="575756" w:themeColor="accent1"/>
        </w:rPr>
        <w:t xml:space="preserve">each of the attributes and the relevant criteria within to build your statement. For example, </w:t>
      </w:r>
      <w:r w:rsidR="00D26269">
        <w:rPr>
          <w:color w:val="575756" w:themeColor="accent1"/>
        </w:rPr>
        <w:t xml:space="preserve">covering qualifications and knowledge first by addressing </w:t>
      </w:r>
      <w:r w:rsidR="00AC4467">
        <w:rPr>
          <w:color w:val="575756" w:themeColor="accent1"/>
        </w:rPr>
        <w:t xml:space="preserve">you have the relevant qualification, followed by the required registration. </w:t>
      </w:r>
      <w:r w:rsidR="00F42CB2">
        <w:rPr>
          <w:color w:val="575756" w:themeColor="accent1"/>
        </w:rPr>
        <w:t xml:space="preserve">Using this method helps </w:t>
      </w:r>
      <w:r w:rsidR="0009148A">
        <w:rPr>
          <w:color w:val="575756" w:themeColor="accent1"/>
        </w:rPr>
        <w:t xml:space="preserve">to make sure that you cover all of the criteria and also makes it easier for the reader to follow. </w:t>
      </w:r>
    </w:p>
    <w:p w14:paraId="576DE64F" w14:textId="0E2A2862" w:rsidR="00296258" w:rsidRDefault="00FC2022" w:rsidP="002B605F">
      <w:pPr>
        <w:rPr>
          <w:color w:val="575756" w:themeColor="accent1"/>
        </w:rPr>
      </w:pPr>
      <w:r>
        <w:rPr>
          <w:color w:val="575756" w:themeColor="accent1"/>
        </w:rPr>
        <w:t xml:space="preserve">One of the most important things to remember when writing your </w:t>
      </w:r>
      <w:r w:rsidR="002749DC">
        <w:rPr>
          <w:color w:val="575756" w:themeColor="accent1"/>
        </w:rPr>
        <w:t xml:space="preserve">personal statement </w:t>
      </w:r>
      <w:r>
        <w:rPr>
          <w:color w:val="575756" w:themeColor="accent1"/>
        </w:rPr>
        <w:t xml:space="preserve">is that you need </w:t>
      </w:r>
      <w:r w:rsidR="002749DC">
        <w:rPr>
          <w:color w:val="575756" w:themeColor="accent1"/>
        </w:rPr>
        <w:t xml:space="preserve">to show the employer </w:t>
      </w:r>
      <w:r w:rsidR="00296258">
        <w:rPr>
          <w:color w:val="575756" w:themeColor="accent1"/>
        </w:rPr>
        <w:t>that</w:t>
      </w:r>
      <w:r w:rsidR="006631B5">
        <w:rPr>
          <w:color w:val="575756" w:themeColor="accent1"/>
        </w:rPr>
        <w:t xml:space="preserve"> you are able to effectively carry out the role</w:t>
      </w:r>
      <w:r w:rsidR="00176565">
        <w:rPr>
          <w:color w:val="575756" w:themeColor="accent1"/>
        </w:rPr>
        <w:t xml:space="preserve"> </w:t>
      </w:r>
      <w:r w:rsidR="001666D3">
        <w:rPr>
          <w:color w:val="575756" w:themeColor="accent1"/>
        </w:rPr>
        <w:t>– it’s more than just stating that you can do something.</w:t>
      </w:r>
      <w:r w:rsidR="00BF3D7B">
        <w:rPr>
          <w:color w:val="575756" w:themeColor="accent1"/>
        </w:rPr>
        <w:t xml:space="preserve"> </w:t>
      </w:r>
      <w:r w:rsidR="001666D3">
        <w:rPr>
          <w:color w:val="575756" w:themeColor="accent1"/>
        </w:rPr>
        <w:t>For</w:t>
      </w:r>
      <w:r w:rsidR="00296258">
        <w:rPr>
          <w:color w:val="575756" w:themeColor="accent1"/>
        </w:rPr>
        <w:t xml:space="preserve"> example</w:t>
      </w:r>
      <w:r w:rsidR="001666D3">
        <w:rPr>
          <w:color w:val="575756" w:themeColor="accent1"/>
        </w:rPr>
        <w:t xml:space="preserve">, as part of the essential criteria </w:t>
      </w:r>
      <w:r w:rsidR="00883E65">
        <w:rPr>
          <w:color w:val="575756" w:themeColor="accent1"/>
        </w:rPr>
        <w:t>an employer may be looking for the candidate to have excellent communication skills</w:t>
      </w:r>
      <w:r w:rsidR="00AE4125">
        <w:rPr>
          <w:color w:val="575756" w:themeColor="accent1"/>
        </w:rPr>
        <w:t>. S</w:t>
      </w:r>
      <w:r w:rsidR="000C733B">
        <w:rPr>
          <w:color w:val="575756" w:themeColor="accent1"/>
        </w:rPr>
        <w:t>imply stating that you</w:t>
      </w:r>
      <w:r w:rsidR="00CB605A">
        <w:rPr>
          <w:color w:val="575756" w:themeColor="accent1"/>
        </w:rPr>
        <w:t xml:space="preserve"> </w:t>
      </w:r>
      <w:r w:rsidR="000C733B">
        <w:rPr>
          <w:color w:val="575756" w:themeColor="accent1"/>
        </w:rPr>
        <w:t xml:space="preserve">meet the criteria </w:t>
      </w:r>
      <w:r w:rsidR="002A213A">
        <w:rPr>
          <w:color w:val="575756" w:themeColor="accent1"/>
        </w:rPr>
        <w:t xml:space="preserve">does not show the employer that you </w:t>
      </w:r>
      <w:r w:rsidR="00CB605A">
        <w:rPr>
          <w:color w:val="575756" w:themeColor="accent1"/>
        </w:rPr>
        <w:t>have these skills</w:t>
      </w:r>
      <w:r w:rsidR="00AE4125">
        <w:rPr>
          <w:color w:val="575756" w:themeColor="accent1"/>
        </w:rPr>
        <w:t>, f</w:t>
      </w:r>
      <w:r w:rsidR="00F8157A">
        <w:rPr>
          <w:color w:val="575756" w:themeColor="accent1"/>
        </w:rPr>
        <w:t>or example</w:t>
      </w:r>
      <w:r w:rsidR="002A213A">
        <w:rPr>
          <w:color w:val="575756" w:themeColor="accent1"/>
        </w:rPr>
        <w:t xml:space="preserve">: </w:t>
      </w:r>
    </w:p>
    <w:p w14:paraId="77FA2699" w14:textId="77777777" w:rsidR="00DB2BB0" w:rsidRDefault="00DB2BB0" w:rsidP="00FE3560">
      <w:pPr>
        <w:rPr>
          <w:b/>
          <w:bCs/>
          <w:color w:val="C00000"/>
          <w:sz w:val="32"/>
          <w:szCs w:val="32"/>
        </w:rPr>
      </w:pPr>
    </w:p>
    <w:p w14:paraId="34951DB6" w14:textId="51CE720C" w:rsidR="00A07963" w:rsidRPr="00A07963" w:rsidRDefault="00A07963" w:rsidP="00FE3560">
      <w:pPr>
        <w:rPr>
          <w:color w:val="575756" w:themeColor="accent1"/>
        </w:rPr>
      </w:pPr>
      <w:r w:rsidRPr="00F8157A">
        <w:rPr>
          <w:b/>
          <w:bCs/>
          <w:color w:val="C00000"/>
          <w:sz w:val="32"/>
          <w:szCs w:val="32"/>
        </w:rPr>
        <w:sym w:font="Wingdings 2" w:char="F051"/>
      </w:r>
      <w:r>
        <w:rPr>
          <w:b/>
          <w:bCs/>
          <w:color w:val="C00000"/>
          <w:sz w:val="28"/>
          <w:szCs w:val="28"/>
        </w:rPr>
        <w:t xml:space="preserve"> </w:t>
      </w:r>
      <w:r w:rsidRPr="00A07963">
        <w:rPr>
          <w:color w:val="575756" w:themeColor="accent1"/>
        </w:rPr>
        <w:t>“I have excellent written and verbal communication skills.”</w:t>
      </w:r>
    </w:p>
    <w:p w14:paraId="212B5E5D" w14:textId="48E25525" w:rsidR="00B81699" w:rsidRDefault="00A07963" w:rsidP="00FE3560">
      <w:pPr>
        <w:rPr>
          <w:color w:val="575756" w:themeColor="accent1"/>
        </w:rPr>
      </w:pPr>
      <w:r>
        <w:rPr>
          <w:color w:val="575756" w:themeColor="accent1"/>
        </w:rPr>
        <w:t xml:space="preserve">Instead you need to </w:t>
      </w:r>
      <w:r w:rsidR="00DB104F">
        <w:rPr>
          <w:color w:val="575756" w:themeColor="accent1"/>
        </w:rPr>
        <w:t xml:space="preserve">provide evidence and </w:t>
      </w:r>
      <w:r>
        <w:rPr>
          <w:color w:val="575756" w:themeColor="accent1"/>
        </w:rPr>
        <w:t>demonstrate how you are able to put</w:t>
      </w:r>
      <w:r w:rsidR="003C4C06">
        <w:rPr>
          <w:color w:val="575756" w:themeColor="accent1"/>
        </w:rPr>
        <w:t xml:space="preserve"> </w:t>
      </w:r>
      <w:r>
        <w:rPr>
          <w:color w:val="575756" w:themeColor="accent1"/>
        </w:rPr>
        <w:t>your skills</w:t>
      </w:r>
      <w:r w:rsidR="00624AFA">
        <w:rPr>
          <w:color w:val="575756" w:themeColor="accent1"/>
        </w:rPr>
        <w:t xml:space="preserve"> </w:t>
      </w:r>
      <w:r>
        <w:rPr>
          <w:color w:val="575756" w:themeColor="accent1"/>
        </w:rPr>
        <w:t>into practice</w:t>
      </w:r>
      <w:r w:rsidR="00CB31D0">
        <w:rPr>
          <w:color w:val="575756" w:themeColor="accent1"/>
        </w:rPr>
        <w:t>, for example</w:t>
      </w:r>
      <w:r>
        <w:rPr>
          <w:color w:val="575756" w:themeColor="accent1"/>
        </w:rPr>
        <w:t>:</w:t>
      </w:r>
    </w:p>
    <w:p w14:paraId="2D8FAD6F" w14:textId="1352D409" w:rsidR="00C2397F" w:rsidRDefault="00A07963" w:rsidP="00FE3560">
      <w:pPr>
        <w:rPr>
          <w:color w:val="325083" w:themeColor="text1"/>
        </w:rPr>
      </w:pPr>
      <w:r w:rsidRPr="00F8157A">
        <w:rPr>
          <w:b/>
          <w:bCs/>
          <w:color w:val="00917F" w:themeColor="accent2"/>
          <w:sz w:val="32"/>
          <w:szCs w:val="32"/>
        </w:rPr>
        <w:sym w:font="Wingdings" w:char="F0FE"/>
      </w:r>
      <w:r>
        <w:rPr>
          <w:b/>
          <w:bCs/>
          <w:color w:val="00917F" w:themeColor="accent2"/>
          <w:sz w:val="28"/>
          <w:szCs w:val="28"/>
        </w:rPr>
        <w:t xml:space="preserve"> </w:t>
      </w:r>
      <w:r w:rsidR="00821856" w:rsidRPr="00821856">
        <w:rPr>
          <w:color w:val="575756" w:themeColor="accent1"/>
        </w:rPr>
        <w:t>“Through my role as a as a marketing assistant, I have developed excellent</w:t>
      </w:r>
      <w:r w:rsidR="00DB612C">
        <w:rPr>
          <w:color w:val="575756" w:themeColor="accent1"/>
        </w:rPr>
        <w:t xml:space="preserve"> c</w:t>
      </w:r>
      <w:r w:rsidR="00821856" w:rsidRPr="00821856">
        <w:rPr>
          <w:color w:val="575756" w:themeColor="accent1"/>
        </w:rPr>
        <w:t xml:space="preserve">ommunication skills. From dealing with email enquiries and writing reports, to representing my team at local events and engaging with a wide range of people </w:t>
      </w:r>
      <w:r w:rsidR="0083082D">
        <w:rPr>
          <w:color w:val="575756" w:themeColor="accent1"/>
        </w:rPr>
        <w:t>including y</w:t>
      </w:r>
      <w:r w:rsidR="00821856" w:rsidRPr="00821856">
        <w:rPr>
          <w:color w:val="575756" w:themeColor="accent1"/>
        </w:rPr>
        <w:t xml:space="preserve">oung children </w:t>
      </w:r>
      <w:r w:rsidR="0083082D">
        <w:rPr>
          <w:color w:val="575756" w:themeColor="accent1"/>
        </w:rPr>
        <w:t xml:space="preserve">and </w:t>
      </w:r>
      <w:r w:rsidR="00821856" w:rsidRPr="00821856">
        <w:rPr>
          <w:color w:val="575756" w:themeColor="accent1"/>
        </w:rPr>
        <w:t>business owners</w:t>
      </w:r>
      <w:r w:rsidR="00F64620">
        <w:rPr>
          <w:color w:val="575756" w:themeColor="accent1"/>
        </w:rPr>
        <w:t xml:space="preserve">, </w:t>
      </w:r>
      <w:r w:rsidR="00821856" w:rsidRPr="00821856">
        <w:rPr>
          <w:color w:val="575756" w:themeColor="accent1"/>
        </w:rPr>
        <w:t xml:space="preserve">I pride myself on being an effective communicator.” </w:t>
      </w:r>
    </w:p>
    <w:p w14:paraId="5857EB00" w14:textId="512B4BC5" w:rsidR="00944028" w:rsidRPr="009C0C92" w:rsidRDefault="00944028" w:rsidP="002B605F">
      <w:pPr>
        <w:rPr>
          <w:b/>
          <w:bCs/>
          <w:color w:val="325083" w:themeColor="text1"/>
        </w:rPr>
      </w:pPr>
      <w:r w:rsidRPr="009C0C92">
        <w:rPr>
          <w:b/>
          <w:bCs/>
          <w:color w:val="325083" w:themeColor="text1"/>
        </w:rPr>
        <w:t>3. The bottom slice</w:t>
      </w:r>
    </w:p>
    <w:p w14:paraId="64B7938E" w14:textId="2D4ABA32" w:rsidR="002D5805" w:rsidRDefault="00634BC7" w:rsidP="00B62E76">
      <w:pPr>
        <w:rPr>
          <w:color w:val="575756" w:themeColor="accent1"/>
        </w:rPr>
      </w:pPr>
      <w:r>
        <w:rPr>
          <w:color w:val="575756" w:themeColor="accent1"/>
        </w:rPr>
        <w:t>The ‘bottom slice’ of your personal statement is the conclusion</w:t>
      </w:r>
      <w:r w:rsidR="00AB01A4">
        <w:rPr>
          <w:color w:val="575756" w:themeColor="accent1"/>
        </w:rPr>
        <w:t xml:space="preserve"> and where you will need to</w:t>
      </w:r>
      <w:r w:rsidR="00DD75B1">
        <w:rPr>
          <w:color w:val="575756" w:themeColor="accent1"/>
        </w:rPr>
        <w:t xml:space="preserve"> positively</w:t>
      </w:r>
      <w:r w:rsidR="00AB01A4">
        <w:rPr>
          <w:color w:val="575756" w:themeColor="accent1"/>
        </w:rPr>
        <w:t xml:space="preserve"> summarise</w:t>
      </w:r>
      <w:r w:rsidR="00FF32D0">
        <w:rPr>
          <w:color w:val="575756" w:themeColor="accent1"/>
        </w:rPr>
        <w:t xml:space="preserve"> </w:t>
      </w:r>
      <w:r w:rsidR="008B3DB3">
        <w:rPr>
          <w:color w:val="575756" w:themeColor="accent1"/>
        </w:rPr>
        <w:t xml:space="preserve">what you can bring to the role. </w:t>
      </w:r>
      <w:r w:rsidR="00FD5E4C">
        <w:rPr>
          <w:color w:val="575756" w:themeColor="accent1"/>
        </w:rPr>
        <w:t>It is also a space to tell the employer why you want the role</w:t>
      </w:r>
      <w:r w:rsidR="009C0C92">
        <w:rPr>
          <w:color w:val="575756" w:themeColor="accent1"/>
        </w:rPr>
        <w:t>/</w:t>
      </w:r>
      <w:r w:rsidR="002C09BE">
        <w:rPr>
          <w:color w:val="575756" w:themeColor="accent1"/>
        </w:rPr>
        <w:t xml:space="preserve">to work for the </w:t>
      </w:r>
      <w:r w:rsidR="00ED003F">
        <w:rPr>
          <w:color w:val="575756" w:themeColor="accent1"/>
        </w:rPr>
        <w:t xml:space="preserve">organisation </w:t>
      </w:r>
      <w:r w:rsidR="002E5248">
        <w:rPr>
          <w:color w:val="575756" w:themeColor="accent1"/>
        </w:rPr>
        <w:t xml:space="preserve">– think beyond the </w:t>
      </w:r>
      <w:r w:rsidR="00DD75B1">
        <w:rPr>
          <w:color w:val="575756" w:themeColor="accent1"/>
        </w:rPr>
        <w:t>money/title!</w:t>
      </w:r>
      <w:r w:rsidR="00DB612C">
        <w:rPr>
          <w:color w:val="575756" w:themeColor="accent1"/>
        </w:rPr>
        <w:t xml:space="preserve"> </w:t>
      </w:r>
      <w:r w:rsidR="00DD75B1">
        <w:rPr>
          <w:color w:val="575756" w:themeColor="accent1"/>
        </w:rPr>
        <w:t>A</w:t>
      </w:r>
      <w:r w:rsidR="002D5805">
        <w:rPr>
          <w:color w:val="575756" w:themeColor="accent1"/>
        </w:rPr>
        <w:t>s an example</w:t>
      </w:r>
      <w:r w:rsidR="00240639">
        <w:rPr>
          <w:color w:val="575756" w:themeColor="accent1"/>
        </w:rPr>
        <w:t xml:space="preserve">, using the role of a </w:t>
      </w:r>
      <w:r w:rsidR="006E47C5">
        <w:rPr>
          <w:color w:val="575756" w:themeColor="accent1"/>
        </w:rPr>
        <w:t>dentist</w:t>
      </w:r>
      <w:r w:rsidR="002D5805">
        <w:rPr>
          <w:color w:val="575756" w:themeColor="accent1"/>
        </w:rPr>
        <w:t>:</w:t>
      </w:r>
    </w:p>
    <w:p w14:paraId="50CA73D1" w14:textId="0ABC97DD" w:rsidR="006B4EE5" w:rsidRDefault="00457DB8" w:rsidP="00B62E76">
      <w:pPr>
        <w:rPr>
          <w:color w:val="575756" w:themeColor="accent1"/>
        </w:rPr>
      </w:pPr>
      <w:r>
        <w:rPr>
          <w:color w:val="575756" w:themeColor="accent1"/>
        </w:rPr>
        <w:t>“</w:t>
      </w:r>
      <w:r w:rsidR="00E45954">
        <w:rPr>
          <w:color w:val="575756" w:themeColor="accent1"/>
        </w:rPr>
        <w:t>I am</w:t>
      </w:r>
      <w:r w:rsidR="002773E8">
        <w:rPr>
          <w:color w:val="575756" w:themeColor="accent1"/>
        </w:rPr>
        <w:t xml:space="preserve"> </w:t>
      </w:r>
      <w:r w:rsidR="006418E7">
        <w:rPr>
          <w:color w:val="575756" w:themeColor="accent1"/>
        </w:rPr>
        <w:t>a highly motivated</w:t>
      </w:r>
      <w:r w:rsidR="001D068E">
        <w:rPr>
          <w:color w:val="575756" w:themeColor="accent1"/>
        </w:rPr>
        <w:t xml:space="preserve"> and reliable individual able to </w:t>
      </w:r>
      <w:r w:rsidR="00480489">
        <w:rPr>
          <w:color w:val="575756" w:themeColor="accent1"/>
        </w:rPr>
        <w:t>confidently manage my work</w:t>
      </w:r>
      <w:r w:rsidR="006E47C5">
        <w:rPr>
          <w:color w:val="575756" w:themeColor="accent1"/>
        </w:rPr>
        <w:br/>
      </w:r>
      <w:r w:rsidR="00480489">
        <w:rPr>
          <w:color w:val="575756" w:themeColor="accent1"/>
        </w:rPr>
        <w:t xml:space="preserve">and deliver excellent patient care. Having been inspired by the work </w:t>
      </w:r>
      <w:r w:rsidR="004F43D5">
        <w:rPr>
          <w:color w:val="575756" w:themeColor="accent1"/>
        </w:rPr>
        <w:t xml:space="preserve">within community </w:t>
      </w:r>
      <w:r w:rsidR="000461F0">
        <w:rPr>
          <w:color w:val="575756" w:themeColor="accent1"/>
        </w:rPr>
        <w:t>dental</w:t>
      </w:r>
      <w:r w:rsidR="004F43D5">
        <w:rPr>
          <w:color w:val="575756" w:themeColor="accent1"/>
        </w:rPr>
        <w:t xml:space="preserve"> services during my clinical placements and</w:t>
      </w:r>
      <w:r w:rsidR="00DB612C">
        <w:rPr>
          <w:color w:val="575756" w:themeColor="accent1"/>
        </w:rPr>
        <w:t xml:space="preserve"> </w:t>
      </w:r>
      <w:r w:rsidR="004F43D5">
        <w:rPr>
          <w:color w:val="575756" w:themeColor="accent1"/>
        </w:rPr>
        <w:t xml:space="preserve">through my lifelong ambition to become a </w:t>
      </w:r>
      <w:r w:rsidR="000461F0">
        <w:rPr>
          <w:color w:val="575756" w:themeColor="accent1"/>
        </w:rPr>
        <w:t>dentist</w:t>
      </w:r>
      <w:r w:rsidR="004F43D5">
        <w:rPr>
          <w:color w:val="575756" w:themeColor="accent1"/>
        </w:rPr>
        <w:t xml:space="preserve">, I would love the opportunity to be considered for the role </w:t>
      </w:r>
      <w:r>
        <w:rPr>
          <w:color w:val="575756" w:themeColor="accent1"/>
        </w:rPr>
        <w:t>within your practice</w:t>
      </w:r>
      <w:r w:rsidR="007D49EE">
        <w:rPr>
          <w:color w:val="575756" w:themeColor="accent1"/>
        </w:rPr>
        <w:t xml:space="preserve">”. </w:t>
      </w:r>
    </w:p>
    <w:p w14:paraId="55B4D085" w14:textId="173B8DB4" w:rsidR="001E29B8" w:rsidRPr="00376872" w:rsidRDefault="00053CB6" w:rsidP="002B605F">
      <w:pPr>
        <w:rPr>
          <w:b/>
          <w:bCs/>
          <w:color w:val="325083" w:themeColor="text1"/>
          <w:sz w:val="24"/>
          <w:szCs w:val="24"/>
          <w:u w:val="single"/>
        </w:rPr>
      </w:pPr>
      <w:r w:rsidRPr="00376872">
        <w:rPr>
          <w:b/>
          <w:bCs/>
          <w:color w:val="325083" w:themeColor="text1"/>
          <w:sz w:val="24"/>
          <w:szCs w:val="24"/>
          <w:u w:val="single"/>
        </w:rPr>
        <w:t>Final tips</w:t>
      </w:r>
    </w:p>
    <w:p w14:paraId="7E777C43" w14:textId="68B292C9" w:rsidR="009C0C92" w:rsidRPr="00AD093D" w:rsidRDefault="00F40BC9" w:rsidP="002B605F">
      <w:pPr>
        <w:rPr>
          <w:color w:val="575756" w:themeColor="accent1"/>
        </w:rPr>
      </w:pPr>
      <w:r>
        <w:rPr>
          <w:color w:val="575756" w:themeColor="accent1"/>
        </w:rPr>
        <w:t>Here</w:t>
      </w:r>
      <w:r w:rsidR="00D134C5" w:rsidRPr="00AD093D">
        <w:rPr>
          <w:color w:val="575756" w:themeColor="accent1"/>
        </w:rPr>
        <w:t xml:space="preserve"> are some final tips to help you </w:t>
      </w:r>
      <w:r>
        <w:rPr>
          <w:color w:val="575756" w:themeColor="accent1"/>
        </w:rPr>
        <w:t xml:space="preserve">to </w:t>
      </w:r>
      <w:r w:rsidR="00D134C5" w:rsidRPr="00AD093D">
        <w:rPr>
          <w:color w:val="575756" w:themeColor="accent1"/>
        </w:rPr>
        <w:t>prepare a successful job application:</w:t>
      </w:r>
    </w:p>
    <w:p w14:paraId="65E9FCBE" w14:textId="77777777" w:rsidR="00CD4DF7" w:rsidRDefault="00053CB6" w:rsidP="00053CB6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>check the closing date</w:t>
      </w:r>
    </w:p>
    <w:p w14:paraId="75683A63" w14:textId="77777777" w:rsidR="00FA1FE1" w:rsidRDefault="00CD4DF7" w:rsidP="00053CB6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 xml:space="preserve">don’t rush your application – give yourself </w:t>
      </w:r>
      <w:r w:rsidR="00053CB6">
        <w:rPr>
          <w:color w:val="575756" w:themeColor="accent1"/>
        </w:rPr>
        <w:t xml:space="preserve">enough time to </w:t>
      </w:r>
      <w:r w:rsidR="00FA1FE1">
        <w:rPr>
          <w:color w:val="575756" w:themeColor="accent1"/>
        </w:rPr>
        <w:t>show why you are the best candidate for the role</w:t>
      </w:r>
    </w:p>
    <w:p w14:paraId="03002703" w14:textId="561D8E1B" w:rsidR="00D85CF7" w:rsidRDefault="004C00A1" w:rsidP="00053CB6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>remember to read the job advert, job description and person specification before starting your application</w:t>
      </w:r>
    </w:p>
    <w:p w14:paraId="66996D19" w14:textId="5DAF313C" w:rsidR="003B7BD6" w:rsidRDefault="008F6B10" w:rsidP="00053CB6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>self-reflect o</w:t>
      </w:r>
      <w:r w:rsidR="00151C14">
        <w:rPr>
          <w:color w:val="575756" w:themeColor="accent1"/>
        </w:rPr>
        <w:t>n what you can bring to the role</w:t>
      </w:r>
    </w:p>
    <w:p w14:paraId="5343019F" w14:textId="56D5C0E0" w:rsidR="00E944FB" w:rsidRDefault="003255B3" w:rsidP="00053CB6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>use the person specification as a checklist to make sure you demonstrate the criteria within your responses</w:t>
      </w:r>
    </w:p>
    <w:p w14:paraId="2F04571A" w14:textId="1149ED09" w:rsidR="004C00A1" w:rsidRDefault="00DE5B44" w:rsidP="00053CB6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 xml:space="preserve">read </w:t>
      </w:r>
      <w:r w:rsidR="00C94338">
        <w:rPr>
          <w:color w:val="575756" w:themeColor="accent1"/>
        </w:rPr>
        <w:t xml:space="preserve">all </w:t>
      </w:r>
      <w:r>
        <w:rPr>
          <w:color w:val="575756" w:themeColor="accent1"/>
        </w:rPr>
        <w:t xml:space="preserve">the instructions </w:t>
      </w:r>
      <w:r w:rsidR="00C94338">
        <w:rPr>
          <w:color w:val="575756" w:themeColor="accent1"/>
        </w:rPr>
        <w:t>and questions carefully</w:t>
      </w:r>
    </w:p>
    <w:p w14:paraId="70EA1132" w14:textId="6BD484BC" w:rsidR="0067231F" w:rsidRDefault="00357EFF" w:rsidP="00053CB6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 xml:space="preserve">use </w:t>
      </w:r>
      <w:r w:rsidR="001B4217">
        <w:rPr>
          <w:color w:val="575756" w:themeColor="accent1"/>
        </w:rPr>
        <w:t>the same</w:t>
      </w:r>
      <w:r>
        <w:rPr>
          <w:color w:val="575756" w:themeColor="accent1"/>
        </w:rPr>
        <w:t xml:space="preserve"> tone of voice</w:t>
      </w:r>
      <w:r w:rsidR="001B4217">
        <w:rPr>
          <w:color w:val="575756" w:themeColor="accent1"/>
        </w:rPr>
        <w:t xml:space="preserve"> throughout</w:t>
      </w:r>
    </w:p>
    <w:p w14:paraId="5D86F876" w14:textId="33A83D58" w:rsidR="00020B21" w:rsidRPr="00631809" w:rsidRDefault="00707E34" w:rsidP="00631809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>be</w:t>
      </w:r>
      <w:r w:rsidR="00B72B57">
        <w:rPr>
          <w:color w:val="575756" w:themeColor="accent1"/>
        </w:rPr>
        <w:t xml:space="preserve"> clear and</w:t>
      </w:r>
      <w:r>
        <w:rPr>
          <w:color w:val="575756" w:themeColor="accent1"/>
        </w:rPr>
        <w:t xml:space="preserve"> succinct </w:t>
      </w:r>
      <w:r w:rsidR="00B72B57">
        <w:rPr>
          <w:color w:val="575756" w:themeColor="accent1"/>
        </w:rPr>
        <w:t>with your</w:t>
      </w:r>
      <w:r w:rsidR="00C32987">
        <w:rPr>
          <w:color w:val="575756" w:themeColor="accent1"/>
        </w:rPr>
        <w:t xml:space="preserve"> responses</w:t>
      </w:r>
    </w:p>
    <w:p w14:paraId="496F9EE9" w14:textId="432023F7" w:rsidR="00273BEA" w:rsidRDefault="004611B6" w:rsidP="00C92C3F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 xml:space="preserve">check your word count </w:t>
      </w:r>
      <w:r w:rsidR="00166D1E">
        <w:rPr>
          <w:color w:val="575756" w:themeColor="accent1"/>
        </w:rPr>
        <w:t>–</w:t>
      </w:r>
      <w:r w:rsidR="0065001A">
        <w:rPr>
          <w:color w:val="575756" w:themeColor="accent1"/>
        </w:rPr>
        <w:t xml:space="preserve"> </w:t>
      </w:r>
      <w:r w:rsidR="00C53CA8">
        <w:rPr>
          <w:color w:val="575756" w:themeColor="accent1"/>
        </w:rPr>
        <w:t xml:space="preserve">applications such as Word, Notepad or online tools can help to monitor your word count when </w:t>
      </w:r>
      <w:r w:rsidR="00283B5E">
        <w:rPr>
          <w:color w:val="575756" w:themeColor="accent1"/>
        </w:rPr>
        <w:t xml:space="preserve">there is </w:t>
      </w:r>
      <w:r w:rsidR="008F14BB">
        <w:rPr>
          <w:color w:val="575756" w:themeColor="accent1"/>
        </w:rPr>
        <w:t xml:space="preserve">a maximum number of words </w:t>
      </w:r>
    </w:p>
    <w:p w14:paraId="6E595006" w14:textId="408DAF49" w:rsidR="004040E0" w:rsidRDefault="007E7C74" w:rsidP="00C92C3F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 xml:space="preserve">proofread your application </w:t>
      </w:r>
      <w:r w:rsidR="00F76CDF">
        <w:rPr>
          <w:color w:val="575756" w:themeColor="accent1"/>
        </w:rPr>
        <w:t>to check for any</w:t>
      </w:r>
      <w:r w:rsidR="004040E0">
        <w:rPr>
          <w:color w:val="575756" w:themeColor="accent1"/>
        </w:rPr>
        <w:t xml:space="preserve"> spelling or grammar errors</w:t>
      </w:r>
    </w:p>
    <w:p w14:paraId="1964ED0E" w14:textId="77777777" w:rsidR="00360B95" w:rsidRDefault="00360B95" w:rsidP="00C92C3F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>where possible get someone to read over your application for you</w:t>
      </w:r>
    </w:p>
    <w:p w14:paraId="6FF6E6C0" w14:textId="29304F05" w:rsidR="00B72E66" w:rsidRDefault="00360B95" w:rsidP="00C92C3F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 xml:space="preserve">check through all sections </w:t>
      </w:r>
      <w:r w:rsidR="00816337">
        <w:rPr>
          <w:color w:val="575756" w:themeColor="accent1"/>
        </w:rPr>
        <w:t>to make sure that you hav</w:t>
      </w:r>
      <w:r w:rsidR="004E7856">
        <w:rPr>
          <w:color w:val="575756" w:themeColor="accent1"/>
        </w:rPr>
        <w:t>e provided all of the required information</w:t>
      </w:r>
      <w:r w:rsidR="003F0BA4">
        <w:rPr>
          <w:color w:val="575756" w:themeColor="accent1"/>
        </w:rPr>
        <w:t>, all the information is correct</w:t>
      </w:r>
      <w:r w:rsidR="004E7856">
        <w:rPr>
          <w:color w:val="575756" w:themeColor="accent1"/>
        </w:rPr>
        <w:t xml:space="preserve"> and that you are happy with your responses</w:t>
      </w:r>
    </w:p>
    <w:p w14:paraId="56EAD46D" w14:textId="7CBDB5AB" w:rsidR="004E7856" w:rsidRDefault="00F47C63" w:rsidP="00C92C3F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 xml:space="preserve">confirm </w:t>
      </w:r>
      <w:r w:rsidR="0063278A">
        <w:rPr>
          <w:color w:val="575756" w:themeColor="accent1"/>
        </w:rPr>
        <w:t>that your</w:t>
      </w:r>
      <w:r>
        <w:rPr>
          <w:color w:val="575756" w:themeColor="accent1"/>
        </w:rPr>
        <w:t xml:space="preserve"> referees </w:t>
      </w:r>
      <w:r w:rsidR="00774783">
        <w:rPr>
          <w:color w:val="575756" w:themeColor="accent1"/>
        </w:rPr>
        <w:t>that they would be</w:t>
      </w:r>
      <w:r>
        <w:rPr>
          <w:color w:val="575756" w:themeColor="accent1"/>
        </w:rPr>
        <w:t xml:space="preserve"> happy to </w:t>
      </w:r>
      <w:r w:rsidR="0013639A">
        <w:rPr>
          <w:color w:val="575756" w:themeColor="accent1"/>
        </w:rPr>
        <w:t>provide a reference</w:t>
      </w:r>
    </w:p>
    <w:p w14:paraId="603172E5" w14:textId="0AE7E205" w:rsidR="00DB612C" w:rsidRDefault="00774783" w:rsidP="00DB612C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>once you have submitted your application, regularly check your Trac account and emails</w:t>
      </w:r>
      <w:r w:rsidR="00B448F9">
        <w:rPr>
          <w:color w:val="575756" w:themeColor="accent1"/>
        </w:rPr>
        <w:t xml:space="preserve"> as notifications regarding interviews and assessments will be added here</w:t>
      </w:r>
    </w:p>
    <w:p w14:paraId="7C2FF4D9" w14:textId="22E4F119" w:rsidR="00FC79E8" w:rsidRPr="00DB612C" w:rsidRDefault="00DB612C" w:rsidP="00DB612C">
      <w:pPr>
        <w:pStyle w:val="ListParagraph"/>
        <w:numPr>
          <w:ilvl w:val="0"/>
          <w:numId w:val="8"/>
        </w:numPr>
        <w:rPr>
          <w:color w:val="575756" w:themeColor="accent1"/>
        </w:rPr>
      </w:pPr>
      <w:r>
        <w:rPr>
          <w:color w:val="575756" w:themeColor="accent1"/>
        </w:rPr>
        <w:t>r</w:t>
      </w:r>
      <w:r w:rsidRPr="00DB612C">
        <w:rPr>
          <w:color w:val="575756" w:themeColor="accent1"/>
        </w:rPr>
        <w:t>emember it’s y</w:t>
      </w:r>
      <w:r w:rsidR="00721F4A" w:rsidRPr="00DB612C">
        <w:rPr>
          <w:color w:val="575756" w:themeColor="accent1"/>
        </w:rPr>
        <w:t>our application form</w:t>
      </w:r>
      <w:r w:rsidRPr="00DB612C">
        <w:rPr>
          <w:color w:val="575756" w:themeColor="accent1"/>
        </w:rPr>
        <w:t xml:space="preserve"> so </w:t>
      </w:r>
      <w:r w:rsidR="00721F4A" w:rsidRPr="00DB612C">
        <w:rPr>
          <w:color w:val="575756" w:themeColor="accent1"/>
        </w:rPr>
        <w:t xml:space="preserve">showcase yourself </w:t>
      </w:r>
      <w:r w:rsidRPr="00DB612C">
        <w:rPr>
          <w:color w:val="575756" w:themeColor="accent1"/>
        </w:rPr>
        <w:t>and</w:t>
      </w:r>
      <w:r w:rsidR="00721F4A" w:rsidRPr="00DB612C">
        <w:rPr>
          <w:color w:val="575756" w:themeColor="accent1"/>
        </w:rPr>
        <w:t xml:space="preserve"> b</w:t>
      </w:r>
      <w:r w:rsidR="00A830C1" w:rsidRPr="00DB612C">
        <w:rPr>
          <w:color w:val="575756" w:themeColor="accent1"/>
        </w:rPr>
        <w:t xml:space="preserve">e the best </w:t>
      </w:r>
      <w:r w:rsidR="00DB2BB0">
        <w:rPr>
          <w:color w:val="575756" w:themeColor="accent1"/>
        </w:rPr>
        <w:br/>
      </w:r>
      <w:r w:rsidR="00A830C1" w:rsidRPr="00DB612C">
        <w:rPr>
          <w:color w:val="575756" w:themeColor="accent1"/>
        </w:rPr>
        <w:t>you can be</w:t>
      </w:r>
      <w:r w:rsidRPr="00DB612C">
        <w:rPr>
          <w:color w:val="575756" w:themeColor="accent1"/>
        </w:rPr>
        <w:t>!</w:t>
      </w:r>
    </w:p>
    <w:sectPr w:rsidR="00FC79E8" w:rsidRPr="00DB612C" w:rsidSect="00EC7DB5">
      <w:headerReference w:type="default" r:id="rId29"/>
      <w:footerReference w:type="default" r:id="rId30"/>
      <w:footerReference w:type="first" r:id="rId31"/>
      <w:pgSz w:w="11906" w:h="16838"/>
      <w:pgMar w:top="1440" w:right="1440" w:bottom="1440" w:left="1440" w:header="720" w:footer="720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8B64A2" w14:textId="77777777" w:rsidR="00C8239C" w:rsidRDefault="00C8239C" w:rsidP="00E27DB2">
      <w:pPr>
        <w:spacing w:after="0" w:line="240" w:lineRule="auto"/>
      </w:pPr>
      <w:r>
        <w:separator/>
      </w:r>
    </w:p>
  </w:endnote>
  <w:endnote w:type="continuationSeparator" w:id="0">
    <w:p w14:paraId="3D756748" w14:textId="77777777" w:rsidR="00C8239C" w:rsidRDefault="00C8239C" w:rsidP="00E27D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899FE9" w14:textId="66B43EE4" w:rsidR="00EC7DB5" w:rsidRDefault="00EC7DB5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09E2974D" wp14:editId="48F375C6">
              <wp:simplePos x="0" y="0"/>
              <wp:positionH relativeFrom="page">
                <wp:posOffset>4438488</wp:posOffset>
              </wp:positionH>
              <wp:positionV relativeFrom="page">
                <wp:posOffset>8293100</wp:posOffset>
              </wp:positionV>
              <wp:extent cx="3121025" cy="2387600"/>
              <wp:effectExtent l="0" t="0" r="3175" b="0"/>
              <wp:wrapNone/>
              <wp:docPr id="11" name="Group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3121025" cy="2387600"/>
                        <a:chOff x="6991" y="13078"/>
                        <a:chExt cx="4915" cy="3760"/>
                      </a:xfrm>
                    </wpg:grpSpPr>
                    <wps:wsp>
                      <wps:cNvPr id="12" name="Freeform 6"/>
                      <wps:cNvSpPr>
                        <a:spLocks/>
                      </wps:cNvSpPr>
                      <wps:spPr bwMode="auto">
                        <a:xfrm>
                          <a:off x="6991" y="14307"/>
                          <a:ext cx="4915" cy="2531"/>
                        </a:xfrm>
                        <a:custGeom>
                          <a:avLst/>
                          <a:gdLst>
                            <a:gd name="T0" fmla="+- 0 8384 6991"/>
                            <a:gd name="T1" fmla="*/ T0 w 4915"/>
                            <a:gd name="T2" fmla="+- 0 14308 14308"/>
                            <a:gd name="T3" fmla="*/ 14308 h 2531"/>
                            <a:gd name="T4" fmla="+- 0 6991 6991"/>
                            <a:gd name="T5" fmla="*/ T4 w 4915"/>
                            <a:gd name="T6" fmla="+- 0 15699 14308"/>
                            <a:gd name="T7" fmla="*/ 15699 h 2531"/>
                            <a:gd name="T8" fmla="+- 0 7401 6991"/>
                            <a:gd name="T9" fmla="*/ T8 w 4915"/>
                            <a:gd name="T10" fmla="+- 0 16139 14308"/>
                            <a:gd name="T11" fmla="*/ 16139 h 2531"/>
                            <a:gd name="T12" fmla="+- 0 7713 6991"/>
                            <a:gd name="T13" fmla="*/ T12 w 4915"/>
                            <a:gd name="T14" fmla="+- 0 16422 14308"/>
                            <a:gd name="T15" fmla="*/ 16422 h 2531"/>
                            <a:gd name="T16" fmla="+- 0 8083 6991"/>
                            <a:gd name="T17" fmla="*/ T16 w 4915"/>
                            <a:gd name="T18" fmla="+- 0 16671 14308"/>
                            <a:gd name="T19" fmla="*/ 16671 h 2531"/>
                            <a:gd name="T20" fmla="+- 0 8374 6991"/>
                            <a:gd name="T21" fmla="*/ T20 w 4915"/>
                            <a:gd name="T22" fmla="+- 0 16838 14308"/>
                            <a:gd name="T23" fmla="*/ 16838 h 2531"/>
                            <a:gd name="T24" fmla="+- 0 11906 6991"/>
                            <a:gd name="T25" fmla="*/ T24 w 4915"/>
                            <a:gd name="T26" fmla="+- 0 16838 14308"/>
                            <a:gd name="T27" fmla="*/ 16838 h 2531"/>
                            <a:gd name="T28" fmla="+- 0 11906 6991"/>
                            <a:gd name="T29" fmla="*/ T28 w 4915"/>
                            <a:gd name="T30" fmla="+- 0 15980 14308"/>
                            <a:gd name="T31" fmla="*/ 15980 h 2531"/>
                            <a:gd name="T32" fmla="+- 0 11775 6991"/>
                            <a:gd name="T33" fmla="*/ T32 w 4915"/>
                            <a:gd name="T34" fmla="+- 0 15951 14308"/>
                            <a:gd name="T35" fmla="*/ 15951 h 2531"/>
                            <a:gd name="T36" fmla="+- 0 11621 6991"/>
                            <a:gd name="T37" fmla="*/ T36 w 4915"/>
                            <a:gd name="T38" fmla="+- 0 15914 14308"/>
                            <a:gd name="T39" fmla="*/ 15914 h 2531"/>
                            <a:gd name="T40" fmla="+- 0 11466 6991"/>
                            <a:gd name="T41" fmla="*/ T40 w 4915"/>
                            <a:gd name="T42" fmla="+- 0 15875 14308"/>
                            <a:gd name="T43" fmla="*/ 15875 h 2531"/>
                            <a:gd name="T44" fmla="+- 0 11308 6991"/>
                            <a:gd name="T45" fmla="*/ T44 w 4915"/>
                            <a:gd name="T46" fmla="+- 0 15832 14308"/>
                            <a:gd name="T47" fmla="*/ 15832 h 2531"/>
                            <a:gd name="T48" fmla="+- 0 11150 6991"/>
                            <a:gd name="T49" fmla="*/ T48 w 4915"/>
                            <a:gd name="T50" fmla="+- 0 15787 14308"/>
                            <a:gd name="T51" fmla="*/ 15787 h 2531"/>
                            <a:gd name="T52" fmla="+- 0 10990 6991"/>
                            <a:gd name="T53" fmla="*/ T52 w 4915"/>
                            <a:gd name="T54" fmla="+- 0 15739 14308"/>
                            <a:gd name="T55" fmla="*/ 15739 h 2531"/>
                            <a:gd name="T56" fmla="+- 0 9895 6991"/>
                            <a:gd name="T57" fmla="*/ T56 w 4915"/>
                            <a:gd name="T58" fmla="+- 0 15298 14308"/>
                            <a:gd name="T59" fmla="*/ 15298 h 2531"/>
                            <a:gd name="T60" fmla="+- 0 9075 6991"/>
                            <a:gd name="T61" fmla="*/ T60 w 4915"/>
                            <a:gd name="T62" fmla="+- 0 14831 14308"/>
                            <a:gd name="T63" fmla="*/ 14831 h 2531"/>
                            <a:gd name="T64" fmla="+- 0 8561 6991"/>
                            <a:gd name="T65" fmla="*/ T64 w 4915"/>
                            <a:gd name="T66" fmla="+- 0 14459 14308"/>
                            <a:gd name="T67" fmla="*/ 14459 h 2531"/>
                            <a:gd name="T68" fmla="+- 0 8384 6991"/>
                            <a:gd name="T69" fmla="*/ T68 w 4915"/>
                            <a:gd name="T70" fmla="+- 0 14308 14308"/>
                            <a:gd name="T71" fmla="*/ 14308 h 253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4915" h="2531">
                              <a:moveTo>
                                <a:pt x="1393" y="0"/>
                              </a:moveTo>
                              <a:lnTo>
                                <a:pt x="0" y="1391"/>
                              </a:lnTo>
                              <a:lnTo>
                                <a:pt x="410" y="1831"/>
                              </a:lnTo>
                              <a:lnTo>
                                <a:pt x="722" y="2114"/>
                              </a:lnTo>
                              <a:lnTo>
                                <a:pt x="1092" y="2363"/>
                              </a:lnTo>
                              <a:lnTo>
                                <a:pt x="1383" y="2530"/>
                              </a:lnTo>
                              <a:lnTo>
                                <a:pt x="4915" y="2530"/>
                              </a:lnTo>
                              <a:lnTo>
                                <a:pt x="4915" y="1672"/>
                              </a:lnTo>
                              <a:lnTo>
                                <a:pt x="4784" y="1643"/>
                              </a:lnTo>
                              <a:lnTo>
                                <a:pt x="4630" y="1606"/>
                              </a:lnTo>
                              <a:lnTo>
                                <a:pt x="4475" y="1567"/>
                              </a:lnTo>
                              <a:lnTo>
                                <a:pt x="4317" y="1524"/>
                              </a:lnTo>
                              <a:lnTo>
                                <a:pt x="4159" y="1479"/>
                              </a:lnTo>
                              <a:lnTo>
                                <a:pt x="3999" y="1431"/>
                              </a:lnTo>
                              <a:lnTo>
                                <a:pt x="2904" y="990"/>
                              </a:lnTo>
                              <a:lnTo>
                                <a:pt x="2084" y="523"/>
                              </a:lnTo>
                              <a:lnTo>
                                <a:pt x="1570" y="151"/>
                              </a:lnTo>
                              <a:lnTo>
                                <a:pt x="139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489CC9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5"/>
                      <wps:cNvSpPr>
                        <a:spLocks/>
                      </wps:cNvSpPr>
                      <wps:spPr bwMode="auto">
                        <a:xfrm>
                          <a:off x="8668" y="13837"/>
                          <a:ext cx="3238" cy="2545"/>
                        </a:xfrm>
                        <a:custGeom>
                          <a:avLst/>
                          <a:gdLst>
                            <a:gd name="T0" fmla="+- 0 9805 8668"/>
                            <a:gd name="T1" fmla="*/ T0 w 3238"/>
                            <a:gd name="T2" fmla="+- 0 13837 13837"/>
                            <a:gd name="T3" fmla="*/ 13837 h 2545"/>
                            <a:gd name="T4" fmla="+- 0 9251 8668"/>
                            <a:gd name="T5" fmla="*/ T4 w 3238"/>
                            <a:gd name="T6" fmla="+- 0 14508 13837"/>
                            <a:gd name="T7" fmla="*/ 14508 h 2545"/>
                            <a:gd name="T8" fmla="+- 0 8947 8668"/>
                            <a:gd name="T9" fmla="*/ T8 w 3238"/>
                            <a:gd name="T10" fmla="+- 0 14931 13837"/>
                            <a:gd name="T11" fmla="*/ 14931 h 2545"/>
                            <a:gd name="T12" fmla="+- 0 8789 8668"/>
                            <a:gd name="T13" fmla="*/ T12 w 3238"/>
                            <a:gd name="T14" fmla="+- 0 15285 13837"/>
                            <a:gd name="T15" fmla="*/ 15285 h 2545"/>
                            <a:gd name="T16" fmla="+- 0 8668 8668"/>
                            <a:gd name="T17" fmla="*/ T16 w 3238"/>
                            <a:gd name="T18" fmla="+- 0 15750 13837"/>
                            <a:gd name="T19" fmla="*/ 15750 h 2545"/>
                            <a:gd name="T20" fmla="+- 0 9507 8668"/>
                            <a:gd name="T21" fmla="*/ T20 w 3238"/>
                            <a:gd name="T22" fmla="+- 0 15784 13837"/>
                            <a:gd name="T23" fmla="*/ 15784 h 2545"/>
                            <a:gd name="T24" fmla="+- 0 10085 8668"/>
                            <a:gd name="T25" fmla="*/ T24 w 3238"/>
                            <a:gd name="T26" fmla="+- 0 15848 13837"/>
                            <a:gd name="T27" fmla="*/ 15848 h 2545"/>
                            <a:gd name="T28" fmla="+- 0 10672 8668"/>
                            <a:gd name="T29" fmla="*/ T28 w 3238"/>
                            <a:gd name="T30" fmla="+- 0 15989 13837"/>
                            <a:gd name="T31" fmla="*/ 15989 h 2545"/>
                            <a:gd name="T32" fmla="+- 0 11535 8668"/>
                            <a:gd name="T33" fmla="*/ T32 w 3238"/>
                            <a:gd name="T34" fmla="+- 0 16255 13837"/>
                            <a:gd name="T35" fmla="*/ 16255 h 2545"/>
                            <a:gd name="T36" fmla="+- 0 11616 8668"/>
                            <a:gd name="T37" fmla="*/ T36 w 3238"/>
                            <a:gd name="T38" fmla="+- 0 16280 13837"/>
                            <a:gd name="T39" fmla="*/ 16280 h 2545"/>
                            <a:gd name="T40" fmla="+- 0 11695 8668"/>
                            <a:gd name="T41" fmla="*/ T40 w 3238"/>
                            <a:gd name="T42" fmla="+- 0 16307 13837"/>
                            <a:gd name="T43" fmla="*/ 16307 h 2545"/>
                            <a:gd name="T44" fmla="+- 0 11773 8668"/>
                            <a:gd name="T45" fmla="*/ T44 w 3238"/>
                            <a:gd name="T46" fmla="+- 0 16334 13837"/>
                            <a:gd name="T47" fmla="*/ 16334 h 2545"/>
                            <a:gd name="T48" fmla="+- 0 11851 8668"/>
                            <a:gd name="T49" fmla="*/ T48 w 3238"/>
                            <a:gd name="T50" fmla="+- 0 16362 13837"/>
                            <a:gd name="T51" fmla="*/ 16362 h 2545"/>
                            <a:gd name="T52" fmla="+- 0 11906 8668"/>
                            <a:gd name="T53" fmla="*/ T52 w 3238"/>
                            <a:gd name="T54" fmla="+- 0 16382 13837"/>
                            <a:gd name="T55" fmla="*/ 16382 h 2545"/>
                            <a:gd name="T56" fmla="+- 0 11906 8668"/>
                            <a:gd name="T57" fmla="*/ T56 w 3238"/>
                            <a:gd name="T58" fmla="+- 0 14219 13837"/>
                            <a:gd name="T59" fmla="*/ 14219 h 2545"/>
                            <a:gd name="T60" fmla="+- 0 11747 8668"/>
                            <a:gd name="T61" fmla="*/ T60 w 3238"/>
                            <a:gd name="T62" fmla="+- 0 14175 13837"/>
                            <a:gd name="T63" fmla="*/ 14175 h 2545"/>
                            <a:gd name="T64" fmla="+- 0 11534 8668"/>
                            <a:gd name="T65" fmla="*/ T64 w 3238"/>
                            <a:gd name="T66" fmla="+- 0 14120 13837"/>
                            <a:gd name="T67" fmla="*/ 14120 h 2545"/>
                            <a:gd name="T68" fmla="+- 0 11387 8668"/>
                            <a:gd name="T69" fmla="*/ T68 w 3238"/>
                            <a:gd name="T70" fmla="+- 0 14084 13837"/>
                            <a:gd name="T71" fmla="*/ 14084 h 2545"/>
                            <a:gd name="T72" fmla="+- 0 11235 8668"/>
                            <a:gd name="T73" fmla="*/ T72 w 3238"/>
                            <a:gd name="T74" fmla="+- 0 14050 13837"/>
                            <a:gd name="T75" fmla="*/ 14050 h 2545"/>
                            <a:gd name="T76" fmla="+- 0 11078 8668"/>
                            <a:gd name="T77" fmla="*/ T76 w 3238"/>
                            <a:gd name="T78" fmla="+- 0 14016 13837"/>
                            <a:gd name="T79" fmla="*/ 14016 h 2545"/>
                            <a:gd name="T80" fmla="+- 0 10918 8668"/>
                            <a:gd name="T81" fmla="*/ T80 w 3238"/>
                            <a:gd name="T82" fmla="+- 0 13985 13837"/>
                            <a:gd name="T83" fmla="*/ 13985 h 2545"/>
                            <a:gd name="T84" fmla="+- 0 10755 8668"/>
                            <a:gd name="T85" fmla="*/ T84 w 3238"/>
                            <a:gd name="T86" fmla="+- 0 13955 13837"/>
                            <a:gd name="T87" fmla="*/ 13955 h 2545"/>
                            <a:gd name="T88" fmla="+- 0 10588 8668"/>
                            <a:gd name="T89" fmla="*/ T88 w 3238"/>
                            <a:gd name="T90" fmla="+- 0 13927 13837"/>
                            <a:gd name="T91" fmla="*/ 13927 h 2545"/>
                            <a:gd name="T92" fmla="+- 0 10418 8668"/>
                            <a:gd name="T93" fmla="*/ T92 w 3238"/>
                            <a:gd name="T94" fmla="+- 0 13902 13837"/>
                            <a:gd name="T95" fmla="*/ 13902 h 2545"/>
                            <a:gd name="T96" fmla="+- 0 10246 8668"/>
                            <a:gd name="T97" fmla="*/ T96 w 3238"/>
                            <a:gd name="T98" fmla="+- 0 13880 13837"/>
                            <a:gd name="T99" fmla="*/ 13880 h 2545"/>
                            <a:gd name="T100" fmla="+- 0 10071 8668"/>
                            <a:gd name="T101" fmla="*/ T100 w 3238"/>
                            <a:gd name="T102" fmla="+- 0 13860 13837"/>
                            <a:gd name="T103" fmla="*/ 13860 h 2545"/>
                            <a:gd name="T104" fmla="+- 0 9983 8668"/>
                            <a:gd name="T105" fmla="*/ T104 w 3238"/>
                            <a:gd name="T106" fmla="+- 0 13852 13837"/>
                            <a:gd name="T107" fmla="*/ 13852 h 2545"/>
                            <a:gd name="T108" fmla="+- 0 9894 8668"/>
                            <a:gd name="T109" fmla="*/ T108 w 3238"/>
                            <a:gd name="T110" fmla="+- 0 13844 13837"/>
                            <a:gd name="T111" fmla="*/ 13844 h 2545"/>
                            <a:gd name="T112" fmla="+- 0 9805 8668"/>
                            <a:gd name="T113" fmla="*/ T112 w 3238"/>
                            <a:gd name="T114" fmla="+- 0 13837 13837"/>
                            <a:gd name="T115" fmla="*/ 13837 h 254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</a:cxnLst>
                          <a:rect l="0" t="0" r="r" b="b"/>
                          <a:pathLst>
                            <a:path w="3238" h="2545">
                              <a:moveTo>
                                <a:pt x="1137" y="0"/>
                              </a:moveTo>
                              <a:lnTo>
                                <a:pt x="583" y="671"/>
                              </a:lnTo>
                              <a:lnTo>
                                <a:pt x="279" y="1094"/>
                              </a:lnTo>
                              <a:lnTo>
                                <a:pt x="121" y="1448"/>
                              </a:lnTo>
                              <a:lnTo>
                                <a:pt x="0" y="1913"/>
                              </a:lnTo>
                              <a:lnTo>
                                <a:pt x="839" y="1947"/>
                              </a:lnTo>
                              <a:lnTo>
                                <a:pt x="1417" y="2011"/>
                              </a:lnTo>
                              <a:lnTo>
                                <a:pt x="2004" y="2152"/>
                              </a:lnTo>
                              <a:lnTo>
                                <a:pt x="2867" y="2418"/>
                              </a:lnTo>
                              <a:lnTo>
                                <a:pt x="2948" y="2443"/>
                              </a:lnTo>
                              <a:lnTo>
                                <a:pt x="3027" y="2470"/>
                              </a:lnTo>
                              <a:lnTo>
                                <a:pt x="3105" y="2497"/>
                              </a:lnTo>
                              <a:lnTo>
                                <a:pt x="3183" y="2525"/>
                              </a:lnTo>
                              <a:lnTo>
                                <a:pt x="3238" y="2545"/>
                              </a:lnTo>
                              <a:lnTo>
                                <a:pt x="3238" y="382"/>
                              </a:lnTo>
                              <a:lnTo>
                                <a:pt x="3079" y="338"/>
                              </a:lnTo>
                              <a:lnTo>
                                <a:pt x="2866" y="283"/>
                              </a:lnTo>
                              <a:lnTo>
                                <a:pt x="2719" y="247"/>
                              </a:lnTo>
                              <a:lnTo>
                                <a:pt x="2567" y="213"/>
                              </a:lnTo>
                              <a:lnTo>
                                <a:pt x="2410" y="179"/>
                              </a:lnTo>
                              <a:lnTo>
                                <a:pt x="2250" y="148"/>
                              </a:lnTo>
                              <a:lnTo>
                                <a:pt x="2087" y="118"/>
                              </a:lnTo>
                              <a:lnTo>
                                <a:pt x="1920" y="90"/>
                              </a:lnTo>
                              <a:lnTo>
                                <a:pt x="1750" y="65"/>
                              </a:lnTo>
                              <a:lnTo>
                                <a:pt x="1578" y="43"/>
                              </a:lnTo>
                              <a:lnTo>
                                <a:pt x="1403" y="23"/>
                              </a:lnTo>
                              <a:lnTo>
                                <a:pt x="1315" y="15"/>
                              </a:lnTo>
                              <a:lnTo>
                                <a:pt x="1226" y="7"/>
                              </a:lnTo>
                              <a:lnTo>
                                <a:pt x="113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2E7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Freeform 4"/>
                      <wps:cNvSpPr>
                        <a:spLocks/>
                      </wps:cNvSpPr>
                      <wps:spPr bwMode="auto">
                        <a:xfrm>
                          <a:off x="10404" y="13077"/>
                          <a:ext cx="1502" cy="1803"/>
                        </a:xfrm>
                        <a:custGeom>
                          <a:avLst/>
                          <a:gdLst>
                            <a:gd name="T0" fmla="+- 0 11906 10404"/>
                            <a:gd name="T1" fmla="*/ T0 w 1502"/>
                            <a:gd name="T2" fmla="+- 0 13078 13078"/>
                            <a:gd name="T3" fmla="*/ 13078 h 1803"/>
                            <a:gd name="T4" fmla="+- 0 11426 10404"/>
                            <a:gd name="T5" fmla="*/ T4 w 1502"/>
                            <a:gd name="T6" fmla="+- 0 13168 13078"/>
                            <a:gd name="T7" fmla="*/ 13168 h 1803"/>
                            <a:gd name="T8" fmla="+- 0 10894 10404"/>
                            <a:gd name="T9" fmla="*/ T8 w 1502"/>
                            <a:gd name="T10" fmla="+- 0 13237 13078"/>
                            <a:gd name="T11" fmla="*/ 13237 h 1803"/>
                            <a:gd name="T12" fmla="+- 0 10536 10404"/>
                            <a:gd name="T13" fmla="*/ T12 w 1502"/>
                            <a:gd name="T14" fmla="+- 0 13268 13078"/>
                            <a:gd name="T15" fmla="*/ 13268 h 1803"/>
                            <a:gd name="T16" fmla="+- 0 10404 10404"/>
                            <a:gd name="T17" fmla="*/ T16 w 1502"/>
                            <a:gd name="T18" fmla="+- 0 13275 13078"/>
                            <a:gd name="T19" fmla="*/ 13275 h 1803"/>
                            <a:gd name="T20" fmla="+- 0 10618 10404"/>
                            <a:gd name="T21" fmla="*/ T20 w 1502"/>
                            <a:gd name="T22" fmla="+- 0 13799 13078"/>
                            <a:gd name="T23" fmla="*/ 13799 h 1803"/>
                            <a:gd name="T24" fmla="+- 0 10939 10404"/>
                            <a:gd name="T25" fmla="*/ T24 w 1502"/>
                            <a:gd name="T26" fmla="+- 0 14321 13078"/>
                            <a:gd name="T27" fmla="*/ 14321 h 1803"/>
                            <a:gd name="T28" fmla="+- 0 11231 10404"/>
                            <a:gd name="T29" fmla="*/ T28 w 1502"/>
                            <a:gd name="T30" fmla="+- 0 14721 13078"/>
                            <a:gd name="T31" fmla="*/ 14721 h 1803"/>
                            <a:gd name="T32" fmla="+- 0 11359 10404"/>
                            <a:gd name="T33" fmla="*/ T32 w 1502"/>
                            <a:gd name="T34" fmla="+- 0 14880 13078"/>
                            <a:gd name="T35" fmla="*/ 14880 h 1803"/>
                            <a:gd name="T36" fmla="+- 0 11441 10404"/>
                            <a:gd name="T37" fmla="*/ T36 w 1502"/>
                            <a:gd name="T38" fmla="+- 0 14874 13078"/>
                            <a:gd name="T39" fmla="*/ 14874 h 1803"/>
                            <a:gd name="T40" fmla="+- 0 11522 10404"/>
                            <a:gd name="T41" fmla="*/ T40 w 1502"/>
                            <a:gd name="T42" fmla="+- 0 14867 13078"/>
                            <a:gd name="T43" fmla="*/ 14867 h 1803"/>
                            <a:gd name="T44" fmla="+- 0 11603 10404"/>
                            <a:gd name="T45" fmla="*/ T44 w 1502"/>
                            <a:gd name="T46" fmla="+- 0 14859 13078"/>
                            <a:gd name="T47" fmla="*/ 14859 h 1803"/>
                            <a:gd name="T48" fmla="+- 0 11683 10404"/>
                            <a:gd name="T49" fmla="*/ T48 w 1502"/>
                            <a:gd name="T50" fmla="+- 0 14850 13078"/>
                            <a:gd name="T51" fmla="*/ 14850 h 1803"/>
                            <a:gd name="T52" fmla="+- 0 11763 10404"/>
                            <a:gd name="T53" fmla="*/ T52 w 1502"/>
                            <a:gd name="T54" fmla="+- 0 14840 13078"/>
                            <a:gd name="T55" fmla="*/ 14840 h 1803"/>
                            <a:gd name="T56" fmla="+- 0 11906 10404"/>
                            <a:gd name="T57" fmla="*/ T56 w 1502"/>
                            <a:gd name="T58" fmla="+- 0 14821 13078"/>
                            <a:gd name="T59" fmla="*/ 14821 h 1803"/>
                            <a:gd name="T60" fmla="+- 0 11906 10404"/>
                            <a:gd name="T61" fmla="*/ T60 w 1502"/>
                            <a:gd name="T62" fmla="+- 0 13078 13078"/>
                            <a:gd name="T63" fmla="*/ 13078 h 180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</a:cxnLst>
                          <a:rect l="0" t="0" r="r" b="b"/>
                          <a:pathLst>
                            <a:path w="1502" h="1803">
                              <a:moveTo>
                                <a:pt x="1502" y="0"/>
                              </a:moveTo>
                              <a:lnTo>
                                <a:pt x="1022" y="90"/>
                              </a:lnTo>
                              <a:lnTo>
                                <a:pt x="490" y="159"/>
                              </a:lnTo>
                              <a:lnTo>
                                <a:pt x="132" y="190"/>
                              </a:lnTo>
                              <a:lnTo>
                                <a:pt x="0" y="197"/>
                              </a:lnTo>
                              <a:lnTo>
                                <a:pt x="214" y="721"/>
                              </a:lnTo>
                              <a:lnTo>
                                <a:pt x="535" y="1243"/>
                              </a:lnTo>
                              <a:lnTo>
                                <a:pt x="827" y="1643"/>
                              </a:lnTo>
                              <a:lnTo>
                                <a:pt x="955" y="1802"/>
                              </a:lnTo>
                              <a:lnTo>
                                <a:pt x="1037" y="1796"/>
                              </a:lnTo>
                              <a:lnTo>
                                <a:pt x="1118" y="1789"/>
                              </a:lnTo>
                              <a:lnTo>
                                <a:pt x="1199" y="1781"/>
                              </a:lnTo>
                              <a:lnTo>
                                <a:pt x="1279" y="1772"/>
                              </a:lnTo>
                              <a:lnTo>
                                <a:pt x="1359" y="1762"/>
                              </a:lnTo>
                              <a:lnTo>
                                <a:pt x="1502" y="1743"/>
                              </a:lnTo>
                              <a:lnTo>
                                <a:pt x="1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CA0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Freeform 3"/>
                      <wps:cNvSpPr>
                        <a:spLocks/>
                      </wps:cNvSpPr>
                      <wps:spPr bwMode="auto">
                        <a:xfrm>
                          <a:off x="10492" y="15761"/>
                          <a:ext cx="1413" cy="1077"/>
                        </a:xfrm>
                        <a:custGeom>
                          <a:avLst/>
                          <a:gdLst>
                            <a:gd name="T0" fmla="+- 0 11235 10493"/>
                            <a:gd name="T1" fmla="*/ T0 w 1413"/>
                            <a:gd name="T2" fmla="+- 0 15761 15761"/>
                            <a:gd name="T3" fmla="*/ 15761 h 1077"/>
                            <a:gd name="T4" fmla="+- 0 10914 10493"/>
                            <a:gd name="T5" fmla="*/ T4 w 1413"/>
                            <a:gd name="T6" fmla="+- 0 16148 15761"/>
                            <a:gd name="T7" fmla="*/ 16148 h 1077"/>
                            <a:gd name="T8" fmla="+- 0 10722 10493"/>
                            <a:gd name="T9" fmla="*/ T8 w 1413"/>
                            <a:gd name="T10" fmla="+- 0 16407 15761"/>
                            <a:gd name="T11" fmla="*/ 16407 h 1077"/>
                            <a:gd name="T12" fmla="+- 0 10580 10493"/>
                            <a:gd name="T13" fmla="*/ T12 w 1413"/>
                            <a:gd name="T14" fmla="+- 0 16655 15761"/>
                            <a:gd name="T15" fmla="*/ 16655 h 1077"/>
                            <a:gd name="T16" fmla="+- 0 10493 10493"/>
                            <a:gd name="T17" fmla="*/ T16 w 1413"/>
                            <a:gd name="T18" fmla="+- 0 16838 15761"/>
                            <a:gd name="T19" fmla="*/ 16838 h 1077"/>
                            <a:gd name="T20" fmla="+- 0 11906 10493"/>
                            <a:gd name="T21" fmla="*/ T20 w 1413"/>
                            <a:gd name="T22" fmla="+- 0 16838 15761"/>
                            <a:gd name="T23" fmla="*/ 16838 h 1077"/>
                            <a:gd name="T24" fmla="+- 0 11906 10493"/>
                            <a:gd name="T25" fmla="*/ T24 w 1413"/>
                            <a:gd name="T26" fmla="+- 0 15839 15761"/>
                            <a:gd name="T27" fmla="*/ 15839 h 1077"/>
                            <a:gd name="T28" fmla="+- 0 11778 10493"/>
                            <a:gd name="T29" fmla="*/ T28 w 1413"/>
                            <a:gd name="T30" fmla="+- 0 15820 15761"/>
                            <a:gd name="T31" fmla="*/ 15820 h 1077"/>
                            <a:gd name="T32" fmla="+- 0 11626 10493"/>
                            <a:gd name="T33" fmla="*/ T32 w 1413"/>
                            <a:gd name="T34" fmla="+- 0 15800 15761"/>
                            <a:gd name="T35" fmla="*/ 15800 h 1077"/>
                            <a:gd name="T36" fmla="+- 0 11549 10493"/>
                            <a:gd name="T37" fmla="*/ T36 w 1413"/>
                            <a:gd name="T38" fmla="+- 0 15790 15761"/>
                            <a:gd name="T39" fmla="*/ 15790 h 1077"/>
                            <a:gd name="T40" fmla="+- 0 11471 10493"/>
                            <a:gd name="T41" fmla="*/ T40 w 1413"/>
                            <a:gd name="T42" fmla="+- 0 15782 15761"/>
                            <a:gd name="T43" fmla="*/ 15782 h 1077"/>
                            <a:gd name="T44" fmla="+- 0 11393 10493"/>
                            <a:gd name="T45" fmla="*/ T44 w 1413"/>
                            <a:gd name="T46" fmla="+- 0 15774 15761"/>
                            <a:gd name="T47" fmla="*/ 15774 h 1077"/>
                            <a:gd name="T48" fmla="+- 0 11314 10493"/>
                            <a:gd name="T49" fmla="*/ T48 w 1413"/>
                            <a:gd name="T50" fmla="+- 0 15767 15761"/>
                            <a:gd name="T51" fmla="*/ 15767 h 1077"/>
                            <a:gd name="T52" fmla="+- 0 11235 10493"/>
                            <a:gd name="T53" fmla="*/ T52 w 1413"/>
                            <a:gd name="T54" fmla="+- 0 15761 15761"/>
                            <a:gd name="T55" fmla="*/ 15761 h 107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1413" h="1077">
                              <a:moveTo>
                                <a:pt x="742" y="0"/>
                              </a:moveTo>
                              <a:lnTo>
                                <a:pt x="421" y="387"/>
                              </a:lnTo>
                              <a:lnTo>
                                <a:pt x="229" y="646"/>
                              </a:lnTo>
                              <a:lnTo>
                                <a:pt x="87" y="894"/>
                              </a:lnTo>
                              <a:lnTo>
                                <a:pt x="0" y="1077"/>
                              </a:lnTo>
                              <a:lnTo>
                                <a:pt x="1413" y="1077"/>
                              </a:lnTo>
                              <a:lnTo>
                                <a:pt x="1413" y="78"/>
                              </a:lnTo>
                              <a:lnTo>
                                <a:pt x="1285" y="59"/>
                              </a:lnTo>
                              <a:lnTo>
                                <a:pt x="1133" y="39"/>
                              </a:lnTo>
                              <a:lnTo>
                                <a:pt x="1056" y="29"/>
                              </a:lnTo>
                              <a:lnTo>
                                <a:pt x="978" y="21"/>
                              </a:lnTo>
                              <a:lnTo>
                                <a:pt x="900" y="13"/>
                              </a:lnTo>
                              <a:lnTo>
                                <a:pt x="821" y="6"/>
                              </a:lnTo>
                              <a:lnTo>
                                <a:pt x="74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89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F6A069C" id="Group 11" o:spid="_x0000_s1026" style="position:absolute;margin-left:349.5pt;margin-top:653pt;width:245.75pt;height:188pt;z-index:251668480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5y1kpxAAAEd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">
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" path="m1393,l,1391r410,440l722,2114r370,249l1383,2530r3532,l4915,1672r-131,-29l4630,1606r-155,-39l4317,1524r-158,-45l3999,1431,2904,990,2084,523,1570,151,1393,xe" fillcolor="#489cc9" stroked="f">
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</v:shape>
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</v:shape>
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" path="m1502,l1022,90,490,159,132,190,,197,214,721r321,522l827,1643r128,159l1037,1796r81,-7l1199,1781r80,-9l1359,1762r143,-19l1502,xe" fillcolor="#afca0b" stroked="f">
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</v:shape>
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" path="m742,l421,387,229,646,87,894,,1077r1413,l1413,78,1285,59,1133,39,1056,29,978,21,900,13,821,6,742,xe" fillcolor="#ed8900" stroked="f">
                <v:path arrowok="t" o:connecttype="custom" o:connectlocs="742,15761;421,16148;229,16407;87,16655;0,16838;1413,16838;1413,15839;1285,15820;1133,15800;1056,15790;978,15782;900,15774;821,15767;742,15761" o:connectangles="0,0,0,0,0,0,0,0,0,0,0,0,0,0"/>
              </v:shape>
              <w10:wrap anchorx="page" anchory="pag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CA0581" w14:textId="0111AAFC" w:rsidR="00E27DB2" w:rsidRDefault="00E27DB2" w:rsidP="00E27DB2">
    <w:pPr>
      <w:pStyle w:val="Footer"/>
      <w:tabs>
        <w:tab w:val="clear" w:pos="4513"/>
        <w:tab w:val="clear" w:pos="9026"/>
        <w:tab w:val="center" w:pos="184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E2957D" w14:textId="77777777" w:rsidR="00C8239C" w:rsidRDefault="00C8239C" w:rsidP="00E27DB2">
      <w:pPr>
        <w:spacing w:after="0" w:line="240" w:lineRule="auto"/>
      </w:pPr>
      <w:r>
        <w:separator/>
      </w:r>
    </w:p>
  </w:footnote>
  <w:footnote w:type="continuationSeparator" w:id="0">
    <w:p w14:paraId="1885E32F" w14:textId="77777777" w:rsidR="00C8239C" w:rsidRDefault="00C8239C" w:rsidP="00E27DB2">
      <w:pPr>
        <w:spacing w:after="0" w:line="240" w:lineRule="auto"/>
      </w:pPr>
      <w:r>
        <w:continuationSeparator/>
      </w:r>
    </w:p>
  </w:footnote>
  <w:footnote w:id="1">
    <w:p w14:paraId="0F5A0A19" w14:textId="45C34E9E" w:rsidR="00352C47" w:rsidRDefault="00352C47">
      <w:pPr>
        <w:pStyle w:val="FootnoteText"/>
      </w:pPr>
      <w:r w:rsidRPr="00700010">
        <w:rPr>
          <w:rStyle w:val="FootnoteReference"/>
          <w:b/>
          <w:bCs/>
          <w:color w:val="575756" w:themeColor="accent1"/>
        </w:rPr>
        <w:footnoteRef/>
      </w:r>
      <w:r w:rsidR="00902E09">
        <w:rPr>
          <w:color w:val="575756" w:themeColor="accent1"/>
        </w:rPr>
        <w:t xml:space="preserve"> </w:t>
      </w:r>
      <w:r>
        <w:rPr>
          <w:color w:val="575756" w:themeColor="accent1"/>
        </w:rPr>
        <w:t xml:space="preserve">A </w:t>
      </w:r>
      <w:r w:rsidRPr="00352C47">
        <w:rPr>
          <w:color w:val="575756" w:themeColor="accent1"/>
        </w:rPr>
        <w:t>new version of the NHS Jobs website will be launching</w:t>
      </w:r>
      <w:r>
        <w:rPr>
          <w:color w:val="575756" w:themeColor="accent1"/>
        </w:rPr>
        <w:t xml:space="preserve"> soon</w:t>
      </w:r>
      <w:r w:rsidRPr="00352C47">
        <w:rPr>
          <w:color w:val="575756" w:themeColor="accent1"/>
        </w:rPr>
        <w:t xml:space="preserve">, and </w:t>
      </w:r>
      <w:r>
        <w:rPr>
          <w:color w:val="575756" w:themeColor="accent1"/>
        </w:rPr>
        <w:br/>
        <w:t xml:space="preserve">this </w:t>
      </w:r>
      <w:r w:rsidRPr="00352C47">
        <w:rPr>
          <w:color w:val="575756" w:themeColor="accent1"/>
        </w:rPr>
        <w:t xml:space="preserve">is available through the following link: </w:t>
      </w:r>
      <w:hyperlink r:id="rId1" w:history="1">
        <w:r w:rsidRPr="007357E7">
          <w:rPr>
            <w:rStyle w:val="Hyperlink"/>
            <w:color w:val="0000FF"/>
          </w:rPr>
          <w:t>https://beta.jobs.nhs.uk/</w:t>
        </w:r>
      </w:hyperlink>
      <w:r w:rsidRPr="007357E7">
        <w:rPr>
          <w:color w:val="575756" w:themeColor="accent1"/>
        </w:rPr>
        <w:t>.</w:t>
      </w:r>
      <w:r w:rsidRPr="007357E7">
        <w:rPr>
          <w:color w:val="0563C1"/>
        </w:rPr>
        <w:t xml:space="preserve"> </w:t>
      </w:r>
    </w:p>
  </w:footnote>
  <w:footnote w:id="2">
    <w:p w14:paraId="1B54EE0D" w14:textId="305B0612" w:rsidR="00586EB8" w:rsidRDefault="00586EB8">
      <w:pPr>
        <w:pStyle w:val="FootnoteText"/>
      </w:pPr>
      <w:r w:rsidRPr="00242734">
        <w:rPr>
          <w:rStyle w:val="FootnoteReference"/>
          <w:b/>
          <w:bCs/>
        </w:rPr>
        <w:footnoteRef/>
      </w:r>
      <w:r>
        <w:t xml:space="preserve"> </w:t>
      </w:r>
      <w:r w:rsidRPr="00586EB8">
        <w:rPr>
          <w:color w:val="575756" w:themeColor="accent1"/>
        </w:rPr>
        <w:t xml:space="preserve">NHS Wales values: </w:t>
      </w:r>
      <w:hyperlink r:id="rId2" w:history="1">
        <w:r w:rsidRPr="008C0FE6">
          <w:rPr>
            <w:rStyle w:val="Hyperlink"/>
            <w:color w:val="0000FF"/>
          </w:rPr>
          <w:t>https://heiw.nhs.wales/careers/about-us/</w:t>
        </w:r>
      </w:hyperlink>
      <w:r w:rsidRPr="008C0FE6">
        <w:rPr>
          <w:color w:val="0000FF"/>
        </w:rPr>
        <w:t xml:space="preserve"> </w:t>
      </w:r>
    </w:p>
  </w:footnote>
  <w:footnote w:id="3">
    <w:p w14:paraId="12E583A4" w14:textId="639A5784" w:rsidR="001C2C2C" w:rsidRDefault="001C2C2C">
      <w:pPr>
        <w:pStyle w:val="FootnoteText"/>
      </w:pPr>
      <w:r w:rsidRPr="00242734">
        <w:rPr>
          <w:rStyle w:val="FootnoteReference"/>
          <w:b/>
          <w:bCs/>
          <w:color w:val="575756" w:themeColor="accent1"/>
        </w:rPr>
        <w:footnoteRef/>
      </w:r>
      <w:r w:rsidRPr="00242734">
        <w:rPr>
          <w:b/>
          <w:bCs/>
          <w:color w:val="575756" w:themeColor="accent1"/>
        </w:rPr>
        <w:t xml:space="preserve"> </w:t>
      </w:r>
      <w:r w:rsidRPr="00242734">
        <w:rPr>
          <w:color w:val="575756" w:themeColor="accent1"/>
        </w:rPr>
        <w:t xml:space="preserve">Criteria for roles may differ across organisations and so </w:t>
      </w:r>
      <w:r w:rsidR="00242734" w:rsidRPr="00242734">
        <w:rPr>
          <w:color w:val="575756" w:themeColor="accent1"/>
        </w:rPr>
        <w:t>the</w:t>
      </w:r>
      <w:r w:rsidR="00242734" w:rsidRPr="00242734">
        <w:rPr>
          <w:color w:val="575756" w:themeColor="accent1"/>
        </w:rPr>
        <w:br/>
        <w:t xml:space="preserve">qualifications/experience required may be different for each </w:t>
      </w:r>
      <w:r w:rsidR="00242734" w:rsidRPr="00242734">
        <w:rPr>
          <w:color w:val="575756" w:themeColor="accent1"/>
        </w:rPr>
        <w:br/>
        <w:t>vacancy.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F14122" w14:textId="0875980F" w:rsidR="00EC7DB5" w:rsidRDefault="00EC7DB5">
    <w:pPr>
      <w:pStyle w:val="Header"/>
    </w:pPr>
    <w:r>
      <w:rPr>
        <w:noProof/>
      </w:rPr>
      <w:drawing>
        <wp:anchor distT="0" distB="0" distL="114300" distR="114300" simplePos="0" relativeHeight="251666432" behindDoc="0" locked="0" layoutInCell="1" allowOverlap="1" wp14:anchorId="22573498" wp14:editId="7D51E47E">
          <wp:simplePos x="0" y="0"/>
          <wp:positionH relativeFrom="column">
            <wp:posOffset>-342900</wp:posOffset>
          </wp:positionH>
          <wp:positionV relativeFrom="paragraph">
            <wp:posOffset>3700</wp:posOffset>
          </wp:positionV>
          <wp:extent cx="2590800" cy="608806"/>
          <wp:effectExtent l="0" t="0" r="0" b="1270"/>
          <wp:wrapSquare wrapText="bothSides"/>
          <wp:docPr id="18" name="Picture 18" descr="A screenshot of a cell phone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EIW (Standard)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90800" cy="60880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5B4706"/>
    <w:multiLevelType w:val="hybridMultilevel"/>
    <w:tmpl w:val="D31C86B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487DCD"/>
    <w:multiLevelType w:val="hybridMultilevel"/>
    <w:tmpl w:val="02C47B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B2C7B"/>
    <w:multiLevelType w:val="hybridMultilevel"/>
    <w:tmpl w:val="60DEC29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92601FE"/>
    <w:multiLevelType w:val="hybridMultilevel"/>
    <w:tmpl w:val="29F85AA8"/>
    <w:lvl w:ilvl="0" w:tplc="0809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1C5810FC"/>
    <w:multiLevelType w:val="multilevel"/>
    <w:tmpl w:val="72BAD1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3C971BF"/>
    <w:multiLevelType w:val="hybridMultilevel"/>
    <w:tmpl w:val="11F8C98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912B8D"/>
    <w:multiLevelType w:val="hybridMultilevel"/>
    <w:tmpl w:val="1B0A933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CA11A3E"/>
    <w:multiLevelType w:val="hybridMultilevel"/>
    <w:tmpl w:val="BB4E2E1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CC762BE"/>
    <w:multiLevelType w:val="hybridMultilevel"/>
    <w:tmpl w:val="0EF29D3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C035188"/>
    <w:multiLevelType w:val="hybridMultilevel"/>
    <w:tmpl w:val="17546BAA"/>
    <w:lvl w:ilvl="0" w:tplc="08090001">
      <w:start w:val="1"/>
      <w:numFmt w:val="bullet"/>
      <w:lvlText w:val=""/>
      <w:lvlJc w:val="left"/>
      <w:pPr>
        <w:ind w:left="783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3" w:hanging="360"/>
      </w:pPr>
      <w:rPr>
        <w:rFonts w:ascii="Wingdings" w:hAnsi="Wingdings" w:hint="default"/>
      </w:rPr>
    </w:lvl>
  </w:abstractNum>
  <w:abstractNum w:abstractNumId="10" w15:restartNumberingAfterBreak="0">
    <w:nsid w:val="4DEE642A"/>
    <w:multiLevelType w:val="hybridMultilevel"/>
    <w:tmpl w:val="6A583F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D37427"/>
    <w:multiLevelType w:val="hybridMultilevel"/>
    <w:tmpl w:val="9F3ADE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02696E"/>
    <w:multiLevelType w:val="hybridMultilevel"/>
    <w:tmpl w:val="E522ED3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59387554"/>
    <w:multiLevelType w:val="hybridMultilevel"/>
    <w:tmpl w:val="BB00938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E7B6090"/>
    <w:multiLevelType w:val="hybridMultilevel"/>
    <w:tmpl w:val="B5E82E2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2A607CC"/>
    <w:multiLevelType w:val="hybridMultilevel"/>
    <w:tmpl w:val="8FFC46C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7EC6789"/>
    <w:multiLevelType w:val="hybridMultilevel"/>
    <w:tmpl w:val="5C1AAA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8"/>
  </w:num>
  <w:num w:numId="3">
    <w:abstractNumId w:val="16"/>
  </w:num>
  <w:num w:numId="4">
    <w:abstractNumId w:val="11"/>
  </w:num>
  <w:num w:numId="5">
    <w:abstractNumId w:val="1"/>
  </w:num>
  <w:num w:numId="6">
    <w:abstractNumId w:val="9"/>
  </w:num>
  <w:num w:numId="7">
    <w:abstractNumId w:val="15"/>
  </w:num>
  <w:num w:numId="8">
    <w:abstractNumId w:val="10"/>
  </w:num>
  <w:num w:numId="9">
    <w:abstractNumId w:val="13"/>
  </w:num>
  <w:num w:numId="10">
    <w:abstractNumId w:val="3"/>
  </w:num>
  <w:num w:numId="11">
    <w:abstractNumId w:val="4"/>
  </w:num>
  <w:num w:numId="12">
    <w:abstractNumId w:val="0"/>
  </w:num>
  <w:num w:numId="13">
    <w:abstractNumId w:val="5"/>
  </w:num>
  <w:num w:numId="14">
    <w:abstractNumId w:val="7"/>
  </w:num>
  <w:num w:numId="15">
    <w:abstractNumId w:val="14"/>
  </w:num>
  <w:num w:numId="16">
    <w:abstractNumId w:val="2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DB5"/>
    <w:rsid w:val="00002ABD"/>
    <w:rsid w:val="00002E4D"/>
    <w:rsid w:val="00003865"/>
    <w:rsid w:val="00006333"/>
    <w:rsid w:val="00007C0D"/>
    <w:rsid w:val="00014D12"/>
    <w:rsid w:val="00016641"/>
    <w:rsid w:val="00020B21"/>
    <w:rsid w:val="000213C0"/>
    <w:rsid w:val="00021E8F"/>
    <w:rsid w:val="0002618F"/>
    <w:rsid w:val="00027018"/>
    <w:rsid w:val="00027E5E"/>
    <w:rsid w:val="00027F8B"/>
    <w:rsid w:val="00030364"/>
    <w:rsid w:val="00031862"/>
    <w:rsid w:val="0003366D"/>
    <w:rsid w:val="00034E23"/>
    <w:rsid w:val="00035DD7"/>
    <w:rsid w:val="00036403"/>
    <w:rsid w:val="000367EF"/>
    <w:rsid w:val="000368BD"/>
    <w:rsid w:val="00040125"/>
    <w:rsid w:val="000402EF"/>
    <w:rsid w:val="00041CED"/>
    <w:rsid w:val="00042476"/>
    <w:rsid w:val="00042E8F"/>
    <w:rsid w:val="00043D47"/>
    <w:rsid w:val="0004426C"/>
    <w:rsid w:val="0004467C"/>
    <w:rsid w:val="000461F0"/>
    <w:rsid w:val="00046D0A"/>
    <w:rsid w:val="0005007C"/>
    <w:rsid w:val="0005153E"/>
    <w:rsid w:val="00051EE0"/>
    <w:rsid w:val="000521C9"/>
    <w:rsid w:val="000530C9"/>
    <w:rsid w:val="00053CB6"/>
    <w:rsid w:val="0005511B"/>
    <w:rsid w:val="000573C4"/>
    <w:rsid w:val="00060368"/>
    <w:rsid w:val="00066B9F"/>
    <w:rsid w:val="0006720D"/>
    <w:rsid w:val="000730C5"/>
    <w:rsid w:val="000755F3"/>
    <w:rsid w:val="00076753"/>
    <w:rsid w:val="0007740F"/>
    <w:rsid w:val="00082BB0"/>
    <w:rsid w:val="00083AB9"/>
    <w:rsid w:val="00084738"/>
    <w:rsid w:val="00084BEF"/>
    <w:rsid w:val="000868EF"/>
    <w:rsid w:val="0008729E"/>
    <w:rsid w:val="0009148A"/>
    <w:rsid w:val="00093ED8"/>
    <w:rsid w:val="00094978"/>
    <w:rsid w:val="00095305"/>
    <w:rsid w:val="000A017D"/>
    <w:rsid w:val="000A02B4"/>
    <w:rsid w:val="000A11EB"/>
    <w:rsid w:val="000A1693"/>
    <w:rsid w:val="000A1ACC"/>
    <w:rsid w:val="000A2813"/>
    <w:rsid w:val="000A3EB2"/>
    <w:rsid w:val="000A4CAA"/>
    <w:rsid w:val="000A5F3D"/>
    <w:rsid w:val="000A6064"/>
    <w:rsid w:val="000A726E"/>
    <w:rsid w:val="000B5D6B"/>
    <w:rsid w:val="000B61BF"/>
    <w:rsid w:val="000C3718"/>
    <w:rsid w:val="000C4224"/>
    <w:rsid w:val="000C4D26"/>
    <w:rsid w:val="000C61A0"/>
    <w:rsid w:val="000C733B"/>
    <w:rsid w:val="000D325A"/>
    <w:rsid w:val="000D5097"/>
    <w:rsid w:val="000D52CA"/>
    <w:rsid w:val="000D7018"/>
    <w:rsid w:val="000D71B1"/>
    <w:rsid w:val="000E2B52"/>
    <w:rsid w:val="000E34E3"/>
    <w:rsid w:val="000E7477"/>
    <w:rsid w:val="000E76C9"/>
    <w:rsid w:val="000E7D61"/>
    <w:rsid w:val="000E7FC5"/>
    <w:rsid w:val="000F3838"/>
    <w:rsid w:val="000F448F"/>
    <w:rsid w:val="000F5A54"/>
    <w:rsid w:val="000F60B9"/>
    <w:rsid w:val="000F73A4"/>
    <w:rsid w:val="001011EC"/>
    <w:rsid w:val="00101712"/>
    <w:rsid w:val="00111CAA"/>
    <w:rsid w:val="00111DF3"/>
    <w:rsid w:val="00113134"/>
    <w:rsid w:val="0011539F"/>
    <w:rsid w:val="00122826"/>
    <w:rsid w:val="00123B2B"/>
    <w:rsid w:val="00124D65"/>
    <w:rsid w:val="00127AC2"/>
    <w:rsid w:val="001311AA"/>
    <w:rsid w:val="0013254A"/>
    <w:rsid w:val="00132794"/>
    <w:rsid w:val="00133955"/>
    <w:rsid w:val="00133E5D"/>
    <w:rsid w:val="0013639A"/>
    <w:rsid w:val="001373BA"/>
    <w:rsid w:val="00141BC1"/>
    <w:rsid w:val="001430BD"/>
    <w:rsid w:val="00144693"/>
    <w:rsid w:val="00145549"/>
    <w:rsid w:val="0014722C"/>
    <w:rsid w:val="00150329"/>
    <w:rsid w:val="00151B34"/>
    <w:rsid w:val="00151C14"/>
    <w:rsid w:val="00152150"/>
    <w:rsid w:val="00153985"/>
    <w:rsid w:val="001556F7"/>
    <w:rsid w:val="001604C8"/>
    <w:rsid w:val="001666D3"/>
    <w:rsid w:val="00166D1E"/>
    <w:rsid w:val="00167526"/>
    <w:rsid w:val="00170B30"/>
    <w:rsid w:val="00170F6D"/>
    <w:rsid w:val="00172864"/>
    <w:rsid w:val="00172AFE"/>
    <w:rsid w:val="001741BB"/>
    <w:rsid w:val="00176565"/>
    <w:rsid w:val="00176567"/>
    <w:rsid w:val="00177CD7"/>
    <w:rsid w:val="00177D34"/>
    <w:rsid w:val="00180506"/>
    <w:rsid w:val="00182D49"/>
    <w:rsid w:val="00183F94"/>
    <w:rsid w:val="00184556"/>
    <w:rsid w:val="00184795"/>
    <w:rsid w:val="00185052"/>
    <w:rsid w:val="00194412"/>
    <w:rsid w:val="001A03BA"/>
    <w:rsid w:val="001A1018"/>
    <w:rsid w:val="001A3B15"/>
    <w:rsid w:val="001A4FB7"/>
    <w:rsid w:val="001B0C39"/>
    <w:rsid w:val="001B110A"/>
    <w:rsid w:val="001B22A0"/>
    <w:rsid w:val="001B3026"/>
    <w:rsid w:val="001B4217"/>
    <w:rsid w:val="001B5468"/>
    <w:rsid w:val="001B5DBD"/>
    <w:rsid w:val="001B678A"/>
    <w:rsid w:val="001B6DB1"/>
    <w:rsid w:val="001C159F"/>
    <w:rsid w:val="001C1FB2"/>
    <w:rsid w:val="001C24CE"/>
    <w:rsid w:val="001C2A0B"/>
    <w:rsid w:val="001C2C2C"/>
    <w:rsid w:val="001C5188"/>
    <w:rsid w:val="001C67FF"/>
    <w:rsid w:val="001D017F"/>
    <w:rsid w:val="001D068E"/>
    <w:rsid w:val="001D54F6"/>
    <w:rsid w:val="001E0334"/>
    <w:rsid w:val="001E29B8"/>
    <w:rsid w:val="001E2FCE"/>
    <w:rsid w:val="001E4397"/>
    <w:rsid w:val="001E5862"/>
    <w:rsid w:val="001F17FA"/>
    <w:rsid w:val="001F1F8D"/>
    <w:rsid w:val="001F391D"/>
    <w:rsid w:val="001F39FF"/>
    <w:rsid w:val="001F4495"/>
    <w:rsid w:val="001F5A4B"/>
    <w:rsid w:val="001F661B"/>
    <w:rsid w:val="001F7BF7"/>
    <w:rsid w:val="002002A6"/>
    <w:rsid w:val="0020050C"/>
    <w:rsid w:val="002024CD"/>
    <w:rsid w:val="002035FB"/>
    <w:rsid w:val="00203981"/>
    <w:rsid w:val="00205E7F"/>
    <w:rsid w:val="00207C76"/>
    <w:rsid w:val="0021422A"/>
    <w:rsid w:val="00216204"/>
    <w:rsid w:val="002163F2"/>
    <w:rsid w:val="00223657"/>
    <w:rsid w:val="00223BE9"/>
    <w:rsid w:val="00224362"/>
    <w:rsid w:val="0022440E"/>
    <w:rsid w:val="002247E7"/>
    <w:rsid w:val="0023027D"/>
    <w:rsid w:val="0023048E"/>
    <w:rsid w:val="002304A6"/>
    <w:rsid w:val="00231E5D"/>
    <w:rsid w:val="0023332D"/>
    <w:rsid w:val="00236DFF"/>
    <w:rsid w:val="002377DD"/>
    <w:rsid w:val="00240639"/>
    <w:rsid w:val="00242734"/>
    <w:rsid w:val="00243494"/>
    <w:rsid w:val="0024371A"/>
    <w:rsid w:val="00246725"/>
    <w:rsid w:val="00247FF6"/>
    <w:rsid w:val="00250EA2"/>
    <w:rsid w:val="002562BE"/>
    <w:rsid w:val="002571EB"/>
    <w:rsid w:val="00260B21"/>
    <w:rsid w:val="00260CEF"/>
    <w:rsid w:val="00261072"/>
    <w:rsid w:val="00262C70"/>
    <w:rsid w:val="00263429"/>
    <w:rsid w:val="00263790"/>
    <w:rsid w:val="00265098"/>
    <w:rsid w:val="00265249"/>
    <w:rsid w:val="0026532F"/>
    <w:rsid w:val="002662BB"/>
    <w:rsid w:val="0026652B"/>
    <w:rsid w:val="00266A9F"/>
    <w:rsid w:val="00267549"/>
    <w:rsid w:val="00270DB3"/>
    <w:rsid w:val="00271E51"/>
    <w:rsid w:val="0027223C"/>
    <w:rsid w:val="00273BEA"/>
    <w:rsid w:val="00274932"/>
    <w:rsid w:val="002749DC"/>
    <w:rsid w:val="0027663F"/>
    <w:rsid w:val="00276EEB"/>
    <w:rsid w:val="002773E8"/>
    <w:rsid w:val="00280E0F"/>
    <w:rsid w:val="00281CD1"/>
    <w:rsid w:val="00283B5E"/>
    <w:rsid w:val="00283E56"/>
    <w:rsid w:val="00287383"/>
    <w:rsid w:val="00287666"/>
    <w:rsid w:val="00290BA6"/>
    <w:rsid w:val="00292A43"/>
    <w:rsid w:val="00292FE4"/>
    <w:rsid w:val="00294530"/>
    <w:rsid w:val="00295F23"/>
    <w:rsid w:val="00296258"/>
    <w:rsid w:val="002973BA"/>
    <w:rsid w:val="002A02E0"/>
    <w:rsid w:val="002A1D00"/>
    <w:rsid w:val="002A213A"/>
    <w:rsid w:val="002B008F"/>
    <w:rsid w:val="002B041E"/>
    <w:rsid w:val="002B0EA1"/>
    <w:rsid w:val="002B3FF7"/>
    <w:rsid w:val="002B560F"/>
    <w:rsid w:val="002B605F"/>
    <w:rsid w:val="002B6A19"/>
    <w:rsid w:val="002C0678"/>
    <w:rsid w:val="002C09BE"/>
    <w:rsid w:val="002C57FB"/>
    <w:rsid w:val="002C58BF"/>
    <w:rsid w:val="002C641C"/>
    <w:rsid w:val="002C7BA6"/>
    <w:rsid w:val="002C7C2B"/>
    <w:rsid w:val="002D001B"/>
    <w:rsid w:val="002D1B8E"/>
    <w:rsid w:val="002D2657"/>
    <w:rsid w:val="002D279E"/>
    <w:rsid w:val="002D5805"/>
    <w:rsid w:val="002D5C85"/>
    <w:rsid w:val="002E0AC5"/>
    <w:rsid w:val="002E314A"/>
    <w:rsid w:val="002E33F2"/>
    <w:rsid w:val="002E4A3D"/>
    <w:rsid w:val="002E5248"/>
    <w:rsid w:val="002E59EF"/>
    <w:rsid w:val="002F0F31"/>
    <w:rsid w:val="002F2F33"/>
    <w:rsid w:val="002F506A"/>
    <w:rsid w:val="002F577B"/>
    <w:rsid w:val="002F770E"/>
    <w:rsid w:val="003000CE"/>
    <w:rsid w:val="003004A0"/>
    <w:rsid w:val="00300678"/>
    <w:rsid w:val="0030183F"/>
    <w:rsid w:val="003020C6"/>
    <w:rsid w:val="00303705"/>
    <w:rsid w:val="0031116B"/>
    <w:rsid w:val="003144D0"/>
    <w:rsid w:val="00315555"/>
    <w:rsid w:val="003163CB"/>
    <w:rsid w:val="00316E66"/>
    <w:rsid w:val="00320329"/>
    <w:rsid w:val="0032034E"/>
    <w:rsid w:val="00321322"/>
    <w:rsid w:val="003233A2"/>
    <w:rsid w:val="00323F22"/>
    <w:rsid w:val="00324C96"/>
    <w:rsid w:val="003255B3"/>
    <w:rsid w:val="00330911"/>
    <w:rsid w:val="00332156"/>
    <w:rsid w:val="00333579"/>
    <w:rsid w:val="003340FE"/>
    <w:rsid w:val="00334181"/>
    <w:rsid w:val="003409D1"/>
    <w:rsid w:val="00340A09"/>
    <w:rsid w:val="00341843"/>
    <w:rsid w:val="00343A83"/>
    <w:rsid w:val="00345878"/>
    <w:rsid w:val="003470F3"/>
    <w:rsid w:val="00347B8A"/>
    <w:rsid w:val="00350663"/>
    <w:rsid w:val="003506B3"/>
    <w:rsid w:val="00352C47"/>
    <w:rsid w:val="00353BA4"/>
    <w:rsid w:val="0035416D"/>
    <w:rsid w:val="00355529"/>
    <w:rsid w:val="00356E88"/>
    <w:rsid w:val="00357EFF"/>
    <w:rsid w:val="00360B95"/>
    <w:rsid w:val="0036107E"/>
    <w:rsid w:val="00362606"/>
    <w:rsid w:val="00362F1F"/>
    <w:rsid w:val="00364781"/>
    <w:rsid w:val="00364837"/>
    <w:rsid w:val="00365103"/>
    <w:rsid w:val="003653FE"/>
    <w:rsid w:val="0036710E"/>
    <w:rsid w:val="0037112E"/>
    <w:rsid w:val="00373BE7"/>
    <w:rsid w:val="00375706"/>
    <w:rsid w:val="00375E9D"/>
    <w:rsid w:val="00376872"/>
    <w:rsid w:val="00376B85"/>
    <w:rsid w:val="00386A98"/>
    <w:rsid w:val="00386F4D"/>
    <w:rsid w:val="00387736"/>
    <w:rsid w:val="00387748"/>
    <w:rsid w:val="0039029D"/>
    <w:rsid w:val="00390F07"/>
    <w:rsid w:val="003914DE"/>
    <w:rsid w:val="00391FE0"/>
    <w:rsid w:val="00392090"/>
    <w:rsid w:val="00393E93"/>
    <w:rsid w:val="00395E6D"/>
    <w:rsid w:val="00397515"/>
    <w:rsid w:val="00397A2F"/>
    <w:rsid w:val="003A193C"/>
    <w:rsid w:val="003A4938"/>
    <w:rsid w:val="003A583E"/>
    <w:rsid w:val="003B00CC"/>
    <w:rsid w:val="003B08EB"/>
    <w:rsid w:val="003B1C9B"/>
    <w:rsid w:val="003B20E0"/>
    <w:rsid w:val="003B2B52"/>
    <w:rsid w:val="003B2D3F"/>
    <w:rsid w:val="003B7BD6"/>
    <w:rsid w:val="003C0D2B"/>
    <w:rsid w:val="003C0FD5"/>
    <w:rsid w:val="003C281F"/>
    <w:rsid w:val="003C338D"/>
    <w:rsid w:val="003C3436"/>
    <w:rsid w:val="003C3688"/>
    <w:rsid w:val="003C45A2"/>
    <w:rsid w:val="003C4C06"/>
    <w:rsid w:val="003C5521"/>
    <w:rsid w:val="003C69DE"/>
    <w:rsid w:val="003C6E59"/>
    <w:rsid w:val="003D178C"/>
    <w:rsid w:val="003D2455"/>
    <w:rsid w:val="003D2712"/>
    <w:rsid w:val="003D3FAD"/>
    <w:rsid w:val="003D3FCD"/>
    <w:rsid w:val="003D59F8"/>
    <w:rsid w:val="003D5DB9"/>
    <w:rsid w:val="003D6AC6"/>
    <w:rsid w:val="003E25B9"/>
    <w:rsid w:val="003E4800"/>
    <w:rsid w:val="003E7165"/>
    <w:rsid w:val="003F0092"/>
    <w:rsid w:val="003F0BA4"/>
    <w:rsid w:val="003F1F33"/>
    <w:rsid w:val="003F6D7A"/>
    <w:rsid w:val="00401174"/>
    <w:rsid w:val="00401A44"/>
    <w:rsid w:val="00401C89"/>
    <w:rsid w:val="00402C6E"/>
    <w:rsid w:val="00402FED"/>
    <w:rsid w:val="004040E0"/>
    <w:rsid w:val="00411FA6"/>
    <w:rsid w:val="00415511"/>
    <w:rsid w:val="00415B0E"/>
    <w:rsid w:val="00415C9E"/>
    <w:rsid w:val="004219B3"/>
    <w:rsid w:val="00424557"/>
    <w:rsid w:val="0042691D"/>
    <w:rsid w:val="0043087B"/>
    <w:rsid w:val="00431A7B"/>
    <w:rsid w:val="00433F7A"/>
    <w:rsid w:val="00434CC9"/>
    <w:rsid w:val="00437471"/>
    <w:rsid w:val="004374E5"/>
    <w:rsid w:val="00437F13"/>
    <w:rsid w:val="004407F3"/>
    <w:rsid w:val="00445D03"/>
    <w:rsid w:val="0045016F"/>
    <w:rsid w:val="0045125D"/>
    <w:rsid w:val="00451946"/>
    <w:rsid w:val="004523ED"/>
    <w:rsid w:val="00452F23"/>
    <w:rsid w:val="00453BF3"/>
    <w:rsid w:val="00455A9A"/>
    <w:rsid w:val="00456FFD"/>
    <w:rsid w:val="0045735A"/>
    <w:rsid w:val="00457DB8"/>
    <w:rsid w:val="004610B8"/>
    <w:rsid w:val="004611B6"/>
    <w:rsid w:val="00462227"/>
    <w:rsid w:val="0046338D"/>
    <w:rsid w:val="004665FF"/>
    <w:rsid w:val="00466A68"/>
    <w:rsid w:val="00467B64"/>
    <w:rsid w:val="00471E66"/>
    <w:rsid w:val="004733FB"/>
    <w:rsid w:val="004750A8"/>
    <w:rsid w:val="0047549A"/>
    <w:rsid w:val="00476BA4"/>
    <w:rsid w:val="00480489"/>
    <w:rsid w:val="004837A8"/>
    <w:rsid w:val="004847DD"/>
    <w:rsid w:val="0048631C"/>
    <w:rsid w:val="004873E6"/>
    <w:rsid w:val="00490252"/>
    <w:rsid w:val="00494CDC"/>
    <w:rsid w:val="00494D32"/>
    <w:rsid w:val="004969FE"/>
    <w:rsid w:val="0049761A"/>
    <w:rsid w:val="004A194B"/>
    <w:rsid w:val="004A1A45"/>
    <w:rsid w:val="004A31C8"/>
    <w:rsid w:val="004B10FA"/>
    <w:rsid w:val="004B18E5"/>
    <w:rsid w:val="004B1D97"/>
    <w:rsid w:val="004B3E00"/>
    <w:rsid w:val="004B4167"/>
    <w:rsid w:val="004B5A10"/>
    <w:rsid w:val="004B66EE"/>
    <w:rsid w:val="004B688B"/>
    <w:rsid w:val="004C00A1"/>
    <w:rsid w:val="004C1241"/>
    <w:rsid w:val="004C32BE"/>
    <w:rsid w:val="004C75E0"/>
    <w:rsid w:val="004C7EC1"/>
    <w:rsid w:val="004D16D3"/>
    <w:rsid w:val="004D2FBB"/>
    <w:rsid w:val="004D52EF"/>
    <w:rsid w:val="004D5659"/>
    <w:rsid w:val="004D6421"/>
    <w:rsid w:val="004D6C8F"/>
    <w:rsid w:val="004E0A44"/>
    <w:rsid w:val="004E15F7"/>
    <w:rsid w:val="004E1BAB"/>
    <w:rsid w:val="004E2346"/>
    <w:rsid w:val="004E62CC"/>
    <w:rsid w:val="004E6E11"/>
    <w:rsid w:val="004E729C"/>
    <w:rsid w:val="004E74FD"/>
    <w:rsid w:val="004E7856"/>
    <w:rsid w:val="004F0755"/>
    <w:rsid w:val="004F1EA3"/>
    <w:rsid w:val="004F1F6E"/>
    <w:rsid w:val="004F2326"/>
    <w:rsid w:val="004F281C"/>
    <w:rsid w:val="004F2FBB"/>
    <w:rsid w:val="004F43D5"/>
    <w:rsid w:val="004F5636"/>
    <w:rsid w:val="004F5A70"/>
    <w:rsid w:val="004F5FF8"/>
    <w:rsid w:val="004F61EF"/>
    <w:rsid w:val="004F68F8"/>
    <w:rsid w:val="004F723B"/>
    <w:rsid w:val="00500B64"/>
    <w:rsid w:val="00500F67"/>
    <w:rsid w:val="005018EA"/>
    <w:rsid w:val="00502D16"/>
    <w:rsid w:val="00503230"/>
    <w:rsid w:val="00504EAD"/>
    <w:rsid w:val="0050634E"/>
    <w:rsid w:val="005069FD"/>
    <w:rsid w:val="00507666"/>
    <w:rsid w:val="00507D5D"/>
    <w:rsid w:val="005102AA"/>
    <w:rsid w:val="00511AFC"/>
    <w:rsid w:val="0051219B"/>
    <w:rsid w:val="005125B5"/>
    <w:rsid w:val="00512BAB"/>
    <w:rsid w:val="005142D9"/>
    <w:rsid w:val="00516558"/>
    <w:rsid w:val="0051696A"/>
    <w:rsid w:val="00517509"/>
    <w:rsid w:val="00517854"/>
    <w:rsid w:val="00517B04"/>
    <w:rsid w:val="00521807"/>
    <w:rsid w:val="00524140"/>
    <w:rsid w:val="00530606"/>
    <w:rsid w:val="0053072D"/>
    <w:rsid w:val="005309BB"/>
    <w:rsid w:val="00530AD4"/>
    <w:rsid w:val="005325A8"/>
    <w:rsid w:val="00535FE8"/>
    <w:rsid w:val="00536E11"/>
    <w:rsid w:val="00540E76"/>
    <w:rsid w:val="0054155F"/>
    <w:rsid w:val="005446BD"/>
    <w:rsid w:val="00545630"/>
    <w:rsid w:val="00545E13"/>
    <w:rsid w:val="00546034"/>
    <w:rsid w:val="00547056"/>
    <w:rsid w:val="00551E7F"/>
    <w:rsid w:val="00551E87"/>
    <w:rsid w:val="00552405"/>
    <w:rsid w:val="00554F0A"/>
    <w:rsid w:val="0055728A"/>
    <w:rsid w:val="00562A1B"/>
    <w:rsid w:val="00562E42"/>
    <w:rsid w:val="005652BB"/>
    <w:rsid w:val="00565CDD"/>
    <w:rsid w:val="00566242"/>
    <w:rsid w:val="00566D09"/>
    <w:rsid w:val="0056745B"/>
    <w:rsid w:val="005679E6"/>
    <w:rsid w:val="00570D09"/>
    <w:rsid w:val="0057246A"/>
    <w:rsid w:val="005726BF"/>
    <w:rsid w:val="00574999"/>
    <w:rsid w:val="00580B17"/>
    <w:rsid w:val="00581BFB"/>
    <w:rsid w:val="005830A9"/>
    <w:rsid w:val="00584F67"/>
    <w:rsid w:val="005860B0"/>
    <w:rsid w:val="00586EB8"/>
    <w:rsid w:val="00590CCD"/>
    <w:rsid w:val="00593F2C"/>
    <w:rsid w:val="005A0705"/>
    <w:rsid w:val="005A0DD2"/>
    <w:rsid w:val="005A1F0A"/>
    <w:rsid w:val="005A399A"/>
    <w:rsid w:val="005A555D"/>
    <w:rsid w:val="005A5AF8"/>
    <w:rsid w:val="005A7CFF"/>
    <w:rsid w:val="005B085F"/>
    <w:rsid w:val="005B2D0B"/>
    <w:rsid w:val="005B6362"/>
    <w:rsid w:val="005B75E9"/>
    <w:rsid w:val="005C60D4"/>
    <w:rsid w:val="005C6F4B"/>
    <w:rsid w:val="005C70D4"/>
    <w:rsid w:val="005D09C8"/>
    <w:rsid w:val="005D1D74"/>
    <w:rsid w:val="005D2223"/>
    <w:rsid w:val="005D4A4A"/>
    <w:rsid w:val="005D4B0D"/>
    <w:rsid w:val="005D4E30"/>
    <w:rsid w:val="005D602B"/>
    <w:rsid w:val="005D6B59"/>
    <w:rsid w:val="005D6CC5"/>
    <w:rsid w:val="005E3240"/>
    <w:rsid w:val="005E3C57"/>
    <w:rsid w:val="005E3F78"/>
    <w:rsid w:val="005E472D"/>
    <w:rsid w:val="005E5727"/>
    <w:rsid w:val="005E6234"/>
    <w:rsid w:val="005E7055"/>
    <w:rsid w:val="005E7492"/>
    <w:rsid w:val="005F124C"/>
    <w:rsid w:val="005F215A"/>
    <w:rsid w:val="005F2682"/>
    <w:rsid w:val="005F35F1"/>
    <w:rsid w:val="005F5861"/>
    <w:rsid w:val="005F6C5C"/>
    <w:rsid w:val="00601A21"/>
    <w:rsid w:val="006023CF"/>
    <w:rsid w:val="00603663"/>
    <w:rsid w:val="00604CF3"/>
    <w:rsid w:val="0060584F"/>
    <w:rsid w:val="00607651"/>
    <w:rsid w:val="00610AAE"/>
    <w:rsid w:val="00610FBF"/>
    <w:rsid w:val="00611B2C"/>
    <w:rsid w:val="00611DA6"/>
    <w:rsid w:val="00612596"/>
    <w:rsid w:val="006129B1"/>
    <w:rsid w:val="00624542"/>
    <w:rsid w:val="0062464B"/>
    <w:rsid w:val="00624AFA"/>
    <w:rsid w:val="00625710"/>
    <w:rsid w:val="00625EE4"/>
    <w:rsid w:val="0063049F"/>
    <w:rsid w:val="00630B2B"/>
    <w:rsid w:val="00631809"/>
    <w:rsid w:val="00632038"/>
    <w:rsid w:val="0063278A"/>
    <w:rsid w:val="006341AC"/>
    <w:rsid w:val="00634BC7"/>
    <w:rsid w:val="00637AE5"/>
    <w:rsid w:val="006404D3"/>
    <w:rsid w:val="006407F4"/>
    <w:rsid w:val="00641668"/>
    <w:rsid w:val="006418E7"/>
    <w:rsid w:val="0065001A"/>
    <w:rsid w:val="006507A5"/>
    <w:rsid w:val="0065086C"/>
    <w:rsid w:val="0065359F"/>
    <w:rsid w:val="006539E1"/>
    <w:rsid w:val="00653ED9"/>
    <w:rsid w:val="00654729"/>
    <w:rsid w:val="00655BC6"/>
    <w:rsid w:val="00656F77"/>
    <w:rsid w:val="0066127E"/>
    <w:rsid w:val="00661695"/>
    <w:rsid w:val="00661A74"/>
    <w:rsid w:val="006631B5"/>
    <w:rsid w:val="00664197"/>
    <w:rsid w:val="0066489F"/>
    <w:rsid w:val="00666444"/>
    <w:rsid w:val="00666BB0"/>
    <w:rsid w:val="00667849"/>
    <w:rsid w:val="00667EEB"/>
    <w:rsid w:val="006706F1"/>
    <w:rsid w:val="00670CEE"/>
    <w:rsid w:val="0067231F"/>
    <w:rsid w:val="00673325"/>
    <w:rsid w:val="00674ECF"/>
    <w:rsid w:val="00675FBD"/>
    <w:rsid w:val="00676E01"/>
    <w:rsid w:val="006808EE"/>
    <w:rsid w:val="0068262D"/>
    <w:rsid w:val="006837F5"/>
    <w:rsid w:val="00684387"/>
    <w:rsid w:val="006847FB"/>
    <w:rsid w:val="0068496E"/>
    <w:rsid w:val="00685644"/>
    <w:rsid w:val="006901EF"/>
    <w:rsid w:val="00692F23"/>
    <w:rsid w:val="006936C9"/>
    <w:rsid w:val="00695E53"/>
    <w:rsid w:val="006963F4"/>
    <w:rsid w:val="00696426"/>
    <w:rsid w:val="006A278F"/>
    <w:rsid w:val="006A2EB2"/>
    <w:rsid w:val="006A315C"/>
    <w:rsid w:val="006A532B"/>
    <w:rsid w:val="006A749C"/>
    <w:rsid w:val="006B0DE0"/>
    <w:rsid w:val="006B100E"/>
    <w:rsid w:val="006B1570"/>
    <w:rsid w:val="006B429D"/>
    <w:rsid w:val="006B4832"/>
    <w:rsid w:val="006B4EE5"/>
    <w:rsid w:val="006B6794"/>
    <w:rsid w:val="006B6BFD"/>
    <w:rsid w:val="006B7863"/>
    <w:rsid w:val="006C1C1A"/>
    <w:rsid w:val="006C4D95"/>
    <w:rsid w:val="006C5F31"/>
    <w:rsid w:val="006D02DE"/>
    <w:rsid w:val="006D1F1C"/>
    <w:rsid w:val="006D332F"/>
    <w:rsid w:val="006D43C4"/>
    <w:rsid w:val="006D545C"/>
    <w:rsid w:val="006D658F"/>
    <w:rsid w:val="006D6707"/>
    <w:rsid w:val="006D6874"/>
    <w:rsid w:val="006E14C6"/>
    <w:rsid w:val="006E3932"/>
    <w:rsid w:val="006E4197"/>
    <w:rsid w:val="006E4568"/>
    <w:rsid w:val="006E47C5"/>
    <w:rsid w:val="006E5388"/>
    <w:rsid w:val="006E740B"/>
    <w:rsid w:val="006E78AE"/>
    <w:rsid w:val="006F17FB"/>
    <w:rsid w:val="006F2087"/>
    <w:rsid w:val="006F2ABB"/>
    <w:rsid w:val="006F3651"/>
    <w:rsid w:val="006F39C5"/>
    <w:rsid w:val="006F3CCF"/>
    <w:rsid w:val="006F4BAA"/>
    <w:rsid w:val="006F6290"/>
    <w:rsid w:val="006F6ACA"/>
    <w:rsid w:val="00700010"/>
    <w:rsid w:val="00700C54"/>
    <w:rsid w:val="00700E0B"/>
    <w:rsid w:val="00704F9C"/>
    <w:rsid w:val="00706FC5"/>
    <w:rsid w:val="00707368"/>
    <w:rsid w:val="00707E34"/>
    <w:rsid w:val="007123FB"/>
    <w:rsid w:val="00713942"/>
    <w:rsid w:val="00714773"/>
    <w:rsid w:val="00715252"/>
    <w:rsid w:val="00715551"/>
    <w:rsid w:val="00715735"/>
    <w:rsid w:val="007158F9"/>
    <w:rsid w:val="00715B87"/>
    <w:rsid w:val="00715C46"/>
    <w:rsid w:val="00720F30"/>
    <w:rsid w:val="00721ADC"/>
    <w:rsid w:val="00721E77"/>
    <w:rsid w:val="00721F4A"/>
    <w:rsid w:val="00722687"/>
    <w:rsid w:val="007237F5"/>
    <w:rsid w:val="00724DC0"/>
    <w:rsid w:val="007253C7"/>
    <w:rsid w:val="007319EA"/>
    <w:rsid w:val="007357E7"/>
    <w:rsid w:val="007359DA"/>
    <w:rsid w:val="00736BD0"/>
    <w:rsid w:val="00741EEB"/>
    <w:rsid w:val="007427CC"/>
    <w:rsid w:val="007436CC"/>
    <w:rsid w:val="00745284"/>
    <w:rsid w:val="0074566E"/>
    <w:rsid w:val="00745933"/>
    <w:rsid w:val="00745950"/>
    <w:rsid w:val="007472D4"/>
    <w:rsid w:val="00751DBE"/>
    <w:rsid w:val="007526D6"/>
    <w:rsid w:val="00757C2B"/>
    <w:rsid w:val="00760298"/>
    <w:rsid w:val="0076050C"/>
    <w:rsid w:val="00761D49"/>
    <w:rsid w:val="0076269E"/>
    <w:rsid w:val="00762732"/>
    <w:rsid w:val="007648D8"/>
    <w:rsid w:val="007649E0"/>
    <w:rsid w:val="0076531D"/>
    <w:rsid w:val="00770DFF"/>
    <w:rsid w:val="00773A7F"/>
    <w:rsid w:val="00773B02"/>
    <w:rsid w:val="00773E3E"/>
    <w:rsid w:val="00774783"/>
    <w:rsid w:val="0077699C"/>
    <w:rsid w:val="00781534"/>
    <w:rsid w:val="00781EBA"/>
    <w:rsid w:val="007824DD"/>
    <w:rsid w:val="00782BD3"/>
    <w:rsid w:val="00782D52"/>
    <w:rsid w:val="00784EEE"/>
    <w:rsid w:val="00785221"/>
    <w:rsid w:val="007878A2"/>
    <w:rsid w:val="007879E9"/>
    <w:rsid w:val="00790E83"/>
    <w:rsid w:val="0079148E"/>
    <w:rsid w:val="00793D9C"/>
    <w:rsid w:val="00793E44"/>
    <w:rsid w:val="00794FBB"/>
    <w:rsid w:val="007968D6"/>
    <w:rsid w:val="00797CBC"/>
    <w:rsid w:val="00797F57"/>
    <w:rsid w:val="007A1B78"/>
    <w:rsid w:val="007A24A1"/>
    <w:rsid w:val="007A26A9"/>
    <w:rsid w:val="007A31A5"/>
    <w:rsid w:val="007A3796"/>
    <w:rsid w:val="007A4CFF"/>
    <w:rsid w:val="007A711C"/>
    <w:rsid w:val="007A742C"/>
    <w:rsid w:val="007B0C3B"/>
    <w:rsid w:val="007B22C2"/>
    <w:rsid w:val="007B373F"/>
    <w:rsid w:val="007B482B"/>
    <w:rsid w:val="007B4ABD"/>
    <w:rsid w:val="007B5C8E"/>
    <w:rsid w:val="007B685E"/>
    <w:rsid w:val="007C0E61"/>
    <w:rsid w:val="007C21E2"/>
    <w:rsid w:val="007C2CE9"/>
    <w:rsid w:val="007C2F3F"/>
    <w:rsid w:val="007C3D1A"/>
    <w:rsid w:val="007C75C8"/>
    <w:rsid w:val="007D0986"/>
    <w:rsid w:val="007D3645"/>
    <w:rsid w:val="007D49EE"/>
    <w:rsid w:val="007D5D89"/>
    <w:rsid w:val="007D6B1D"/>
    <w:rsid w:val="007D7458"/>
    <w:rsid w:val="007D7638"/>
    <w:rsid w:val="007D7CE4"/>
    <w:rsid w:val="007E0217"/>
    <w:rsid w:val="007E0E05"/>
    <w:rsid w:val="007E12A3"/>
    <w:rsid w:val="007E21EE"/>
    <w:rsid w:val="007E3419"/>
    <w:rsid w:val="007E46DC"/>
    <w:rsid w:val="007E5C45"/>
    <w:rsid w:val="007E753D"/>
    <w:rsid w:val="007E7C74"/>
    <w:rsid w:val="007F00E8"/>
    <w:rsid w:val="007F29BD"/>
    <w:rsid w:val="007F33A3"/>
    <w:rsid w:val="007F3570"/>
    <w:rsid w:val="007F53B8"/>
    <w:rsid w:val="007F56A0"/>
    <w:rsid w:val="007F6CE4"/>
    <w:rsid w:val="007F708B"/>
    <w:rsid w:val="0080186D"/>
    <w:rsid w:val="00802F30"/>
    <w:rsid w:val="00803562"/>
    <w:rsid w:val="00803D93"/>
    <w:rsid w:val="00805866"/>
    <w:rsid w:val="00806431"/>
    <w:rsid w:val="00807F70"/>
    <w:rsid w:val="00813A5E"/>
    <w:rsid w:val="00816337"/>
    <w:rsid w:val="00816831"/>
    <w:rsid w:val="0081723A"/>
    <w:rsid w:val="00820301"/>
    <w:rsid w:val="00821856"/>
    <w:rsid w:val="00822B79"/>
    <w:rsid w:val="00826C32"/>
    <w:rsid w:val="00826D67"/>
    <w:rsid w:val="0083082D"/>
    <w:rsid w:val="00833B34"/>
    <w:rsid w:val="00833C22"/>
    <w:rsid w:val="008344D0"/>
    <w:rsid w:val="0083459C"/>
    <w:rsid w:val="008355DF"/>
    <w:rsid w:val="0084299B"/>
    <w:rsid w:val="00843797"/>
    <w:rsid w:val="008437EF"/>
    <w:rsid w:val="00846103"/>
    <w:rsid w:val="0085032B"/>
    <w:rsid w:val="0085047F"/>
    <w:rsid w:val="00852D19"/>
    <w:rsid w:val="008545D5"/>
    <w:rsid w:val="008551E9"/>
    <w:rsid w:val="008561D5"/>
    <w:rsid w:val="00861B95"/>
    <w:rsid w:val="00863F57"/>
    <w:rsid w:val="00872154"/>
    <w:rsid w:val="0087254F"/>
    <w:rsid w:val="00872C1B"/>
    <w:rsid w:val="00874EA2"/>
    <w:rsid w:val="00875510"/>
    <w:rsid w:val="008755CD"/>
    <w:rsid w:val="00875E8A"/>
    <w:rsid w:val="00876D1C"/>
    <w:rsid w:val="0088062B"/>
    <w:rsid w:val="00880E32"/>
    <w:rsid w:val="00883E18"/>
    <w:rsid w:val="00883E65"/>
    <w:rsid w:val="008853E8"/>
    <w:rsid w:val="00890C83"/>
    <w:rsid w:val="0089336F"/>
    <w:rsid w:val="00894A1F"/>
    <w:rsid w:val="00895DCE"/>
    <w:rsid w:val="008A16EE"/>
    <w:rsid w:val="008A434D"/>
    <w:rsid w:val="008A5236"/>
    <w:rsid w:val="008A5B68"/>
    <w:rsid w:val="008A62D1"/>
    <w:rsid w:val="008A6C3C"/>
    <w:rsid w:val="008A7316"/>
    <w:rsid w:val="008B044F"/>
    <w:rsid w:val="008B1BC9"/>
    <w:rsid w:val="008B245D"/>
    <w:rsid w:val="008B2A42"/>
    <w:rsid w:val="008B339A"/>
    <w:rsid w:val="008B3659"/>
    <w:rsid w:val="008B3DB3"/>
    <w:rsid w:val="008B40D1"/>
    <w:rsid w:val="008B6260"/>
    <w:rsid w:val="008C0433"/>
    <w:rsid w:val="008C0FE6"/>
    <w:rsid w:val="008C2005"/>
    <w:rsid w:val="008C308A"/>
    <w:rsid w:val="008C567D"/>
    <w:rsid w:val="008C5987"/>
    <w:rsid w:val="008C5FB9"/>
    <w:rsid w:val="008D0EAD"/>
    <w:rsid w:val="008D2281"/>
    <w:rsid w:val="008D2D9F"/>
    <w:rsid w:val="008D3675"/>
    <w:rsid w:val="008D6961"/>
    <w:rsid w:val="008D6C9F"/>
    <w:rsid w:val="008D6F20"/>
    <w:rsid w:val="008D7E79"/>
    <w:rsid w:val="008E1147"/>
    <w:rsid w:val="008E47B9"/>
    <w:rsid w:val="008E5517"/>
    <w:rsid w:val="008E68FC"/>
    <w:rsid w:val="008E6FC0"/>
    <w:rsid w:val="008E75F6"/>
    <w:rsid w:val="008F0C68"/>
    <w:rsid w:val="008F14BB"/>
    <w:rsid w:val="008F2933"/>
    <w:rsid w:val="008F5AE4"/>
    <w:rsid w:val="008F6B10"/>
    <w:rsid w:val="008F7F2C"/>
    <w:rsid w:val="008F7F8A"/>
    <w:rsid w:val="0090194C"/>
    <w:rsid w:val="00901CC8"/>
    <w:rsid w:val="00902E09"/>
    <w:rsid w:val="009050B4"/>
    <w:rsid w:val="00905BDF"/>
    <w:rsid w:val="00906C04"/>
    <w:rsid w:val="00906FB6"/>
    <w:rsid w:val="00907C43"/>
    <w:rsid w:val="00915362"/>
    <w:rsid w:val="009157ED"/>
    <w:rsid w:val="00917F75"/>
    <w:rsid w:val="0092095B"/>
    <w:rsid w:val="00920B20"/>
    <w:rsid w:val="00922B94"/>
    <w:rsid w:val="00923AA8"/>
    <w:rsid w:val="0092468E"/>
    <w:rsid w:val="0092497A"/>
    <w:rsid w:val="009306B7"/>
    <w:rsid w:val="00933F3A"/>
    <w:rsid w:val="00933F5D"/>
    <w:rsid w:val="00936B8F"/>
    <w:rsid w:val="0093743D"/>
    <w:rsid w:val="009375C2"/>
    <w:rsid w:val="00937645"/>
    <w:rsid w:val="009403D7"/>
    <w:rsid w:val="0094110D"/>
    <w:rsid w:val="00941F19"/>
    <w:rsid w:val="00943766"/>
    <w:rsid w:val="00944028"/>
    <w:rsid w:val="0094499B"/>
    <w:rsid w:val="00944F1B"/>
    <w:rsid w:val="0094591C"/>
    <w:rsid w:val="009468EA"/>
    <w:rsid w:val="00950448"/>
    <w:rsid w:val="00950C2B"/>
    <w:rsid w:val="00953155"/>
    <w:rsid w:val="009536E8"/>
    <w:rsid w:val="0095371F"/>
    <w:rsid w:val="00953BB6"/>
    <w:rsid w:val="00954A23"/>
    <w:rsid w:val="0095532E"/>
    <w:rsid w:val="009606E5"/>
    <w:rsid w:val="00962ED4"/>
    <w:rsid w:val="00970F23"/>
    <w:rsid w:val="0097225A"/>
    <w:rsid w:val="0097306D"/>
    <w:rsid w:val="009733FB"/>
    <w:rsid w:val="00973BA0"/>
    <w:rsid w:val="009751B6"/>
    <w:rsid w:val="00981333"/>
    <w:rsid w:val="009866A8"/>
    <w:rsid w:val="0098753C"/>
    <w:rsid w:val="00990008"/>
    <w:rsid w:val="009944DE"/>
    <w:rsid w:val="009950DE"/>
    <w:rsid w:val="00996C5E"/>
    <w:rsid w:val="00996DB5"/>
    <w:rsid w:val="00997A46"/>
    <w:rsid w:val="009A1BB6"/>
    <w:rsid w:val="009A7DD6"/>
    <w:rsid w:val="009B1E37"/>
    <w:rsid w:val="009B1ECE"/>
    <w:rsid w:val="009B5D86"/>
    <w:rsid w:val="009B70D2"/>
    <w:rsid w:val="009B731E"/>
    <w:rsid w:val="009B76E6"/>
    <w:rsid w:val="009B7ACC"/>
    <w:rsid w:val="009C077B"/>
    <w:rsid w:val="009C0C92"/>
    <w:rsid w:val="009C11C3"/>
    <w:rsid w:val="009C1935"/>
    <w:rsid w:val="009C262A"/>
    <w:rsid w:val="009C322A"/>
    <w:rsid w:val="009C6233"/>
    <w:rsid w:val="009C7502"/>
    <w:rsid w:val="009D0C9E"/>
    <w:rsid w:val="009D0D55"/>
    <w:rsid w:val="009D1257"/>
    <w:rsid w:val="009D19AD"/>
    <w:rsid w:val="009D1BD2"/>
    <w:rsid w:val="009D644E"/>
    <w:rsid w:val="009D6FC0"/>
    <w:rsid w:val="009D73D5"/>
    <w:rsid w:val="009D755D"/>
    <w:rsid w:val="009E3FCA"/>
    <w:rsid w:val="009E40B0"/>
    <w:rsid w:val="009E5618"/>
    <w:rsid w:val="009E5A1E"/>
    <w:rsid w:val="009E5FC4"/>
    <w:rsid w:val="009E635E"/>
    <w:rsid w:val="009F02CC"/>
    <w:rsid w:val="009F02E8"/>
    <w:rsid w:val="009F0815"/>
    <w:rsid w:val="009F1CAD"/>
    <w:rsid w:val="009F1E11"/>
    <w:rsid w:val="009F2D83"/>
    <w:rsid w:val="009F3B98"/>
    <w:rsid w:val="009F50D0"/>
    <w:rsid w:val="009F51C8"/>
    <w:rsid w:val="009F57C1"/>
    <w:rsid w:val="009F6E7A"/>
    <w:rsid w:val="009F72BD"/>
    <w:rsid w:val="00A021B4"/>
    <w:rsid w:val="00A0286E"/>
    <w:rsid w:val="00A0312C"/>
    <w:rsid w:val="00A041AD"/>
    <w:rsid w:val="00A05D8E"/>
    <w:rsid w:val="00A06B95"/>
    <w:rsid w:val="00A06C4C"/>
    <w:rsid w:val="00A07963"/>
    <w:rsid w:val="00A1083E"/>
    <w:rsid w:val="00A12FAE"/>
    <w:rsid w:val="00A1322C"/>
    <w:rsid w:val="00A16728"/>
    <w:rsid w:val="00A16CC2"/>
    <w:rsid w:val="00A20785"/>
    <w:rsid w:val="00A20BBB"/>
    <w:rsid w:val="00A23779"/>
    <w:rsid w:val="00A23BF1"/>
    <w:rsid w:val="00A25BB6"/>
    <w:rsid w:val="00A276EC"/>
    <w:rsid w:val="00A306A4"/>
    <w:rsid w:val="00A31423"/>
    <w:rsid w:val="00A319F1"/>
    <w:rsid w:val="00A31B9D"/>
    <w:rsid w:val="00A31D29"/>
    <w:rsid w:val="00A405C0"/>
    <w:rsid w:val="00A41434"/>
    <w:rsid w:val="00A43C99"/>
    <w:rsid w:val="00A4512F"/>
    <w:rsid w:val="00A458A6"/>
    <w:rsid w:val="00A50408"/>
    <w:rsid w:val="00A50DEC"/>
    <w:rsid w:val="00A5191C"/>
    <w:rsid w:val="00A54C81"/>
    <w:rsid w:val="00A55C6D"/>
    <w:rsid w:val="00A62101"/>
    <w:rsid w:val="00A62FBB"/>
    <w:rsid w:val="00A63463"/>
    <w:rsid w:val="00A65EB9"/>
    <w:rsid w:val="00A665EE"/>
    <w:rsid w:val="00A66F8A"/>
    <w:rsid w:val="00A67602"/>
    <w:rsid w:val="00A709A6"/>
    <w:rsid w:val="00A71934"/>
    <w:rsid w:val="00A7692A"/>
    <w:rsid w:val="00A76EFA"/>
    <w:rsid w:val="00A771CB"/>
    <w:rsid w:val="00A77815"/>
    <w:rsid w:val="00A80321"/>
    <w:rsid w:val="00A82EF9"/>
    <w:rsid w:val="00A830C1"/>
    <w:rsid w:val="00A83FFF"/>
    <w:rsid w:val="00A84D1D"/>
    <w:rsid w:val="00A8550B"/>
    <w:rsid w:val="00A85E2A"/>
    <w:rsid w:val="00A87659"/>
    <w:rsid w:val="00A900B1"/>
    <w:rsid w:val="00A911E8"/>
    <w:rsid w:val="00A91C86"/>
    <w:rsid w:val="00A91D48"/>
    <w:rsid w:val="00A92879"/>
    <w:rsid w:val="00A92E95"/>
    <w:rsid w:val="00A934D2"/>
    <w:rsid w:val="00A93DE1"/>
    <w:rsid w:val="00A94657"/>
    <w:rsid w:val="00A977C3"/>
    <w:rsid w:val="00A97FA3"/>
    <w:rsid w:val="00AA1316"/>
    <w:rsid w:val="00AA6242"/>
    <w:rsid w:val="00AA6E0A"/>
    <w:rsid w:val="00AA739D"/>
    <w:rsid w:val="00AA7AEE"/>
    <w:rsid w:val="00AB01A4"/>
    <w:rsid w:val="00AB07DB"/>
    <w:rsid w:val="00AB0CC5"/>
    <w:rsid w:val="00AB3B63"/>
    <w:rsid w:val="00AB3BA1"/>
    <w:rsid w:val="00AB4597"/>
    <w:rsid w:val="00AB4E88"/>
    <w:rsid w:val="00AB5B93"/>
    <w:rsid w:val="00AB7E91"/>
    <w:rsid w:val="00AC0479"/>
    <w:rsid w:val="00AC076B"/>
    <w:rsid w:val="00AC10A6"/>
    <w:rsid w:val="00AC1431"/>
    <w:rsid w:val="00AC1647"/>
    <w:rsid w:val="00AC1B46"/>
    <w:rsid w:val="00AC4467"/>
    <w:rsid w:val="00AC7CFC"/>
    <w:rsid w:val="00AD040D"/>
    <w:rsid w:val="00AD093D"/>
    <w:rsid w:val="00AD2F6C"/>
    <w:rsid w:val="00AD2FF8"/>
    <w:rsid w:val="00AD36E4"/>
    <w:rsid w:val="00AD5D94"/>
    <w:rsid w:val="00AD6993"/>
    <w:rsid w:val="00AD6B37"/>
    <w:rsid w:val="00AD7144"/>
    <w:rsid w:val="00AD7F60"/>
    <w:rsid w:val="00AE1093"/>
    <w:rsid w:val="00AE1AB0"/>
    <w:rsid w:val="00AE32CE"/>
    <w:rsid w:val="00AE3DF5"/>
    <w:rsid w:val="00AE4125"/>
    <w:rsid w:val="00AE621E"/>
    <w:rsid w:val="00AF237F"/>
    <w:rsid w:val="00AF26A1"/>
    <w:rsid w:val="00AF311C"/>
    <w:rsid w:val="00AF3DE8"/>
    <w:rsid w:val="00AF615D"/>
    <w:rsid w:val="00AF6F94"/>
    <w:rsid w:val="00AF70A7"/>
    <w:rsid w:val="00B02F83"/>
    <w:rsid w:val="00B0439D"/>
    <w:rsid w:val="00B0552B"/>
    <w:rsid w:val="00B06265"/>
    <w:rsid w:val="00B10E0E"/>
    <w:rsid w:val="00B12D50"/>
    <w:rsid w:val="00B1347F"/>
    <w:rsid w:val="00B14292"/>
    <w:rsid w:val="00B14333"/>
    <w:rsid w:val="00B22B15"/>
    <w:rsid w:val="00B252F1"/>
    <w:rsid w:val="00B27372"/>
    <w:rsid w:val="00B3358F"/>
    <w:rsid w:val="00B359DB"/>
    <w:rsid w:val="00B415EB"/>
    <w:rsid w:val="00B41E74"/>
    <w:rsid w:val="00B422FE"/>
    <w:rsid w:val="00B42398"/>
    <w:rsid w:val="00B42F8F"/>
    <w:rsid w:val="00B448F9"/>
    <w:rsid w:val="00B44E62"/>
    <w:rsid w:val="00B45979"/>
    <w:rsid w:val="00B46C10"/>
    <w:rsid w:val="00B46ECE"/>
    <w:rsid w:val="00B61084"/>
    <w:rsid w:val="00B61CFD"/>
    <w:rsid w:val="00B62E76"/>
    <w:rsid w:val="00B6357F"/>
    <w:rsid w:val="00B665E1"/>
    <w:rsid w:val="00B672B2"/>
    <w:rsid w:val="00B71692"/>
    <w:rsid w:val="00B721EE"/>
    <w:rsid w:val="00B729CD"/>
    <w:rsid w:val="00B72B57"/>
    <w:rsid w:val="00B72E66"/>
    <w:rsid w:val="00B73120"/>
    <w:rsid w:val="00B735AB"/>
    <w:rsid w:val="00B73E37"/>
    <w:rsid w:val="00B74604"/>
    <w:rsid w:val="00B75433"/>
    <w:rsid w:val="00B76BA7"/>
    <w:rsid w:val="00B776EC"/>
    <w:rsid w:val="00B8042B"/>
    <w:rsid w:val="00B8146A"/>
    <w:rsid w:val="00B8163A"/>
    <w:rsid w:val="00B81699"/>
    <w:rsid w:val="00B863C3"/>
    <w:rsid w:val="00B87654"/>
    <w:rsid w:val="00B91094"/>
    <w:rsid w:val="00B9115B"/>
    <w:rsid w:val="00B9293F"/>
    <w:rsid w:val="00B94826"/>
    <w:rsid w:val="00B951CA"/>
    <w:rsid w:val="00B96641"/>
    <w:rsid w:val="00B979BB"/>
    <w:rsid w:val="00BA0E82"/>
    <w:rsid w:val="00BA1C3C"/>
    <w:rsid w:val="00BA1E9A"/>
    <w:rsid w:val="00BA59C8"/>
    <w:rsid w:val="00BA5C93"/>
    <w:rsid w:val="00BA6C05"/>
    <w:rsid w:val="00BB1450"/>
    <w:rsid w:val="00BB147E"/>
    <w:rsid w:val="00BB17E2"/>
    <w:rsid w:val="00BB23D4"/>
    <w:rsid w:val="00BB2D08"/>
    <w:rsid w:val="00BB3181"/>
    <w:rsid w:val="00BB45A8"/>
    <w:rsid w:val="00BB49BC"/>
    <w:rsid w:val="00BB4D3D"/>
    <w:rsid w:val="00BB605C"/>
    <w:rsid w:val="00BB7557"/>
    <w:rsid w:val="00BC181B"/>
    <w:rsid w:val="00BC18C3"/>
    <w:rsid w:val="00BC20B7"/>
    <w:rsid w:val="00BC3100"/>
    <w:rsid w:val="00BC3799"/>
    <w:rsid w:val="00BC5FA2"/>
    <w:rsid w:val="00BC76D7"/>
    <w:rsid w:val="00BD0FAE"/>
    <w:rsid w:val="00BD2E1B"/>
    <w:rsid w:val="00BD4C17"/>
    <w:rsid w:val="00BD5131"/>
    <w:rsid w:val="00BD744D"/>
    <w:rsid w:val="00BD7AAD"/>
    <w:rsid w:val="00BE183C"/>
    <w:rsid w:val="00BE4706"/>
    <w:rsid w:val="00BE4CD5"/>
    <w:rsid w:val="00BE5ECC"/>
    <w:rsid w:val="00BE694C"/>
    <w:rsid w:val="00BE7AAC"/>
    <w:rsid w:val="00BE7CAD"/>
    <w:rsid w:val="00BF0E1B"/>
    <w:rsid w:val="00BF19B1"/>
    <w:rsid w:val="00BF3D7B"/>
    <w:rsid w:val="00BF406F"/>
    <w:rsid w:val="00BF6A73"/>
    <w:rsid w:val="00BF7BA4"/>
    <w:rsid w:val="00C02188"/>
    <w:rsid w:val="00C02233"/>
    <w:rsid w:val="00C051C4"/>
    <w:rsid w:val="00C05F2E"/>
    <w:rsid w:val="00C10613"/>
    <w:rsid w:val="00C10F14"/>
    <w:rsid w:val="00C11208"/>
    <w:rsid w:val="00C11E52"/>
    <w:rsid w:val="00C12719"/>
    <w:rsid w:val="00C1309F"/>
    <w:rsid w:val="00C20D3F"/>
    <w:rsid w:val="00C2397F"/>
    <w:rsid w:val="00C25177"/>
    <w:rsid w:val="00C25534"/>
    <w:rsid w:val="00C26E04"/>
    <w:rsid w:val="00C3095B"/>
    <w:rsid w:val="00C31652"/>
    <w:rsid w:val="00C32987"/>
    <w:rsid w:val="00C32CFD"/>
    <w:rsid w:val="00C337DC"/>
    <w:rsid w:val="00C35159"/>
    <w:rsid w:val="00C3555B"/>
    <w:rsid w:val="00C3684B"/>
    <w:rsid w:val="00C406AD"/>
    <w:rsid w:val="00C41EB5"/>
    <w:rsid w:val="00C42908"/>
    <w:rsid w:val="00C474BA"/>
    <w:rsid w:val="00C53172"/>
    <w:rsid w:val="00C53CA8"/>
    <w:rsid w:val="00C551E9"/>
    <w:rsid w:val="00C553FC"/>
    <w:rsid w:val="00C55EC9"/>
    <w:rsid w:val="00C577CB"/>
    <w:rsid w:val="00C64E5F"/>
    <w:rsid w:val="00C711CB"/>
    <w:rsid w:val="00C733D0"/>
    <w:rsid w:val="00C764CB"/>
    <w:rsid w:val="00C81D4A"/>
    <w:rsid w:val="00C821F1"/>
    <w:rsid w:val="00C8239C"/>
    <w:rsid w:val="00C82563"/>
    <w:rsid w:val="00C82D21"/>
    <w:rsid w:val="00C83E89"/>
    <w:rsid w:val="00C84A64"/>
    <w:rsid w:val="00C85C0A"/>
    <w:rsid w:val="00C86389"/>
    <w:rsid w:val="00C87954"/>
    <w:rsid w:val="00C91FD5"/>
    <w:rsid w:val="00C92C3F"/>
    <w:rsid w:val="00C94338"/>
    <w:rsid w:val="00C97984"/>
    <w:rsid w:val="00C97B46"/>
    <w:rsid w:val="00CA4B72"/>
    <w:rsid w:val="00CA6DAC"/>
    <w:rsid w:val="00CA76EC"/>
    <w:rsid w:val="00CA7718"/>
    <w:rsid w:val="00CB147C"/>
    <w:rsid w:val="00CB1549"/>
    <w:rsid w:val="00CB31D0"/>
    <w:rsid w:val="00CB41E4"/>
    <w:rsid w:val="00CB4666"/>
    <w:rsid w:val="00CB605A"/>
    <w:rsid w:val="00CC0016"/>
    <w:rsid w:val="00CC0983"/>
    <w:rsid w:val="00CC1AD2"/>
    <w:rsid w:val="00CC30A8"/>
    <w:rsid w:val="00CC4615"/>
    <w:rsid w:val="00CC7326"/>
    <w:rsid w:val="00CC7AE1"/>
    <w:rsid w:val="00CD29A0"/>
    <w:rsid w:val="00CD3046"/>
    <w:rsid w:val="00CD49F9"/>
    <w:rsid w:val="00CD4DF7"/>
    <w:rsid w:val="00CD6971"/>
    <w:rsid w:val="00CD745A"/>
    <w:rsid w:val="00CE07C3"/>
    <w:rsid w:val="00CE24C6"/>
    <w:rsid w:val="00CE2531"/>
    <w:rsid w:val="00CE5F48"/>
    <w:rsid w:val="00CE5FCA"/>
    <w:rsid w:val="00CE629D"/>
    <w:rsid w:val="00CE683B"/>
    <w:rsid w:val="00CE75FF"/>
    <w:rsid w:val="00CF400F"/>
    <w:rsid w:val="00CF5BC4"/>
    <w:rsid w:val="00CF6C7A"/>
    <w:rsid w:val="00CF7D46"/>
    <w:rsid w:val="00D0008A"/>
    <w:rsid w:val="00D01927"/>
    <w:rsid w:val="00D059A5"/>
    <w:rsid w:val="00D10B6F"/>
    <w:rsid w:val="00D11F2B"/>
    <w:rsid w:val="00D12CA2"/>
    <w:rsid w:val="00D13443"/>
    <w:rsid w:val="00D134C5"/>
    <w:rsid w:val="00D14569"/>
    <w:rsid w:val="00D14777"/>
    <w:rsid w:val="00D16914"/>
    <w:rsid w:val="00D17E25"/>
    <w:rsid w:val="00D21968"/>
    <w:rsid w:val="00D23930"/>
    <w:rsid w:val="00D23D59"/>
    <w:rsid w:val="00D252FF"/>
    <w:rsid w:val="00D26269"/>
    <w:rsid w:val="00D303CE"/>
    <w:rsid w:val="00D31070"/>
    <w:rsid w:val="00D353C8"/>
    <w:rsid w:val="00D35BBB"/>
    <w:rsid w:val="00D42447"/>
    <w:rsid w:val="00D42455"/>
    <w:rsid w:val="00D44EC1"/>
    <w:rsid w:val="00D45FCF"/>
    <w:rsid w:val="00D461FB"/>
    <w:rsid w:val="00D5364F"/>
    <w:rsid w:val="00D57999"/>
    <w:rsid w:val="00D63345"/>
    <w:rsid w:val="00D63A98"/>
    <w:rsid w:val="00D67B61"/>
    <w:rsid w:val="00D7238A"/>
    <w:rsid w:val="00D72756"/>
    <w:rsid w:val="00D73DF6"/>
    <w:rsid w:val="00D74565"/>
    <w:rsid w:val="00D759D4"/>
    <w:rsid w:val="00D811D7"/>
    <w:rsid w:val="00D812F9"/>
    <w:rsid w:val="00D82534"/>
    <w:rsid w:val="00D85CF7"/>
    <w:rsid w:val="00D85D79"/>
    <w:rsid w:val="00D85DC6"/>
    <w:rsid w:val="00D86188"/>
    <w:rsid w:val="00D869E8"/>
    <w:rsid w:val="00D873D4"/>
    <w:rsid w:val="00D87E90"/>
    <w:rsid w:val="00D9080F"/>
    <w:rsid w:val="00D922F1"/>
    <w:rsid w:val="00D93006"/>
    <w:rsid w:val="00D95A02"/>
    <w:rsid w:val="00D969D5"/>
    <w:rsid w:val="00D96CAE"/>
    <w:rsid w:val="00DA0383"/>
    <w:rsid w:val="00DA0DF9"/>
    <w:rsid w:val="00DA2629"/>
    <w:rsid w:val="00DA2CF8"/>
    <w:rsid w:val="00DA547E"/>
    <w:rsid w:val="00DA64D4"/>
    <w:rsid w:val="00DA6DD6"/>
    <w:rsid w:val="00DB096A"/>
    <w:rsid w:val="00DB104F"/>
    <w:rsid w:val="00DB1EF7"/>
    <w:rsid w:val="00DB2BB0"/>
    <w:rsid w:val="00DB612C"/>
    <w:rsid w:val="00DB621D"/>
    <w:rsid w:val="00DB7009"/>
    <w:rsid w:val="00DC0AA3"/>
    <w:rsid w:val="00DC0F0F"/>
    <w:rsid w:val="00DC0F99"/>
    <w:rsid w:val="00DC1727"/>
    <w:rsid w:val="00DC2C51"/>
    <w:rsid w:val="00DC4B17"/>
    <w:rsid w:val="00DD09D2"/>
    <w:rsid w:val="00DD19C8"/>
    <w:rsid w:val="00DD51D0"/>
    <w:rsid w:val="00DD5B73"/>
    <w:rsid w:val="00DD5BCC"/>
    <w:rsid w:val="00DD6422"/>
    <w:rsid w:val="00DD67D6"/>
    <w:rsid w:val="00DD75B1"/>
    <w:rsid w:val="00DE02FD"/>
    <w:rsid w:val="00DE172B"/>
    <w:rsid w:val="00DE26EE"/>
    <w:rsid w:val="00DE40B7"/>
    <w:rsid w:val="00DE5B44"/>
    <w:rsid w:val="00DE7574"/>
    <w:rsid w:val="00DF0B21"/>
    <w:rsid w:val="00DF270A"/>
    <w:rsid w:val="00DF7906"/>
    <w:rsid w:val="00E01BA5"/>
    <w:rsid w:val="00E02CE7"/>
    <w:rsid w:val="00E04565"/>
    <w:rsid w:val="00E05264"/>
    <w:rsid w:val="00E0629F"/>
    <w:rsid w:val="00E06776"/>
    <w:rsid w:val="00E06899"/>
    <w:rsid w:val="00E07806"/>
    <w:rsid w:val="00E10130"/>
    <w:rsid w:val="00E105E2"/>
    <w:rsid w:val="00E11DC7"/>
    <w:rsid w:val="00E12315"/>
    <w:rsid w:val="00E12A6C"/>
    <w:rsid w:val="00E143DE"/>
    <w:rsid w:val="00E15FB6"/>
    <w:rsid w:val="00E16603"/>
    <w:rsid w:val="00E175E3"/>
    <w:rsid w:val="00E217FA"/>
    <w:rsid w:val="00E2360E"/>
    <w:rsid w:val="00E237A5"/>
    <w:rsid w:val="00E2427B"/>
    <w:rsid w:val="00E25DDB"/>
    <w:rsid w:val="00E26164"/>
    <w:rsid w:val="00E264D3"/>
    <w:rsid w:val="00E26538"/>
    <w:rsid w:val="00E27DB2"/>
    <w:rsid w:val="00E36392"/>
    <w:rsid w:val="00E37B13"/>
    <w:rsid w:val="00E40C71"/>
    <w:rsid w:val="00E40D97"/>
    <w:rsid w:val="00E41026"/>
    <w:rsid w:val="00E415C7"/>
    <w:rsid w:val="00E428E5"/>
    <w:rsid w:val="00E43F6B"/>
    <w:rsid w:val="00E44207"/>
    <w:rsid w:val="00E45954"/>
    <w:rsid w:val="00E45C39"/>
    <w:rsid w:val="00E461D1"/>
    <w:rsid w:val="00E52446"/>
    <w:rsid w:val="00E55651"/>
    <w:rsid w:val="00E55A50"/>
    <w:rsid w:val="00E574AF"/>
    <w:rsid w:val="00E60C16"/>
    <w:rsid w:val="00E61466"/>
    <w:rsid w:val="00E62696"/>
    <w:rsid w:val="00E63308"/>
    <w:rsid w:val="00E66AFA"/>
    <w:rsid w:val="00E70DDB"/>
    <w:rsid w:val="00E70E21"/>
    <w:rsid w:val="00E721A4"/>
    <w:rsid w:val="00E72820"/>
    <w:rsid w:val="00E742FA"/>
    <w:rsid w:val="00E75287"/>
    <w:rsid w:val="00E8163E"/>
    <w:rsid w:val="00E82D56"/>
    <w:rsid w:val="00E8499A"/>
    <w:rsid w:val="00E87055"/>
    <w:rsid w:val="00E908E5"/>
    <w:rsid w:val="00E9096A"/>
    <w:rsid w:val="00E944FB"/>
    <w:rsid w:val="00E947E7"/>
    <w:rsid w:val="00E95B2F"/>
    <w:rsid w:val="00E96139"/>
    <w:rsid w:val="00E96671"/>
    <w:rsid w:val="00E97524"/>
    <w:rsid w:val="00EA04BC"/>
    <w:rsid w:val="00EA0AD8"/>
    <w:rsid w:val="00EA0C32"/>
    <w:rsid w:val="00EA29FB"/>
    <w:rsid w:val="00EA2C71"/>
    <w:rsid w:val="00EA5746"/>
    <w:rsid w:val="00EA5AF7"/>
    <w:rsid w:val="00EB1B6A"/>
    <w:rsid w:val="00EB2575"/>
    <w:rsid w:val="00EB3209"/>
    <w:rsid w:val="00EB642D"/>
    <w:rsid w:val="00EB71B6"/>
    <w:rsid w:val="00EB7338"/>
    <w:rsid w:val="00EC0AAF"/>
    <w:rsid w:val="00EC0B99"/>
    <w:rsid w:val="00EC1623"/>
    <w:rsid w:val="00EC2DFE"/>
    <w:rsid w:val="00EC39F8"/>
    <w:rsid w:val="00EC3C95"/>
    <w:rsid w:val="00EC4045"/>
    <w:rsid w:val="00EC6065"/>
    <w:rsid w:val="00EC6DBE"/>
    <w:rsid w:val="00EC6F15"/>
    <w:rsid w:val="00EC7A4A"/>
    <w:rsid w:val="00EC7DB5"/>
    <w:rsid w:val="00ED003F"/>
    <w:rsid w:val="00ED216D"/>
    <w:rsid w:val="00ED222D"/>
    <w:rsid w:val="00ED3430"/>
    <w:rsid w:val="00ED3EA0"/>
    <w:rsid w:val="00ED4D42"/>
    <w:rsid w:val="00ED666B"/>
    <w:rsid w:val="00EE0A14"/>
    <w:rsid w:val="00EE1743"/>
    <w:rsid w:val="00EE1A10"/>
    <w:rsid w:val="00EE24D7"/>
    <w:rsid w:val="00EE6AC3"/>
    <w:rsid w:val="00EE6C73"/>
    <w:rsid w:val="00EF0405"/>
    <w:rsid w:val="00EF0EDD"/>
    <w:rsid w:val="00EF4A80"/>
    <w:rsid w:val="00EF6E2F"/>
    <w:rsid w:val="00F00994"/>
    <w:rsid w:val="00F05199"/>
    <w:rsid w:val="00F0532B"/>
    <w:rsid w:val="00F057A8"/>
    <w:rsid w:val="00F06C88"/>
    <w:rsid w:val="00F0746E"/>
    <w:rsid w:val="00F074F6"/>
    <w:rsid w:val="00F104A8"/>
    <w:rsid w:val="00F11A0B"/>
    <w:rsid w:val="00F1300A"/>
    <w:rsid w:val="00F13EE4"/>
    <w:rsid w:val="00F146AD"/>
    <w:rsid w:val="00F157AB"/>
    <w:rsid w:val="00F16517"/>
    <w:rsid w:val="00F1654C"/>
    <w:rsid w:val="00F1773F"/>
    <w:rsid w:val="00F17D11"/>
    <w:rsid w:val="00F23D0C"/>
    <w:rsid w:val="00F24B26"/>
    <w:rsid w:val="00F25DA9"/>
    <w:rsid w:val="00F36274"/>
    <w:rsid w:val="00F40336"/>
    <w:rsid w:val="00F40BC9"/>
    <w:rsid w:val="00F423D2"/>
    <w:rsid w:val="00F42CB2"/>
    <w:rsid w:val="00F44057"/>
    <w:rsid w:val="00F44C45"/>
    <w:rsid w:val="00F45C7D"/>
    <w:rsid w:val="00F46BF0"/>
    <w:rsid w:val="00F47AF6"/>
    <w:rsid w:val="00F47C63"/>
    <w:rsid w:val="00F5014C"/>
    <w:rsid w:val="00F5080A"/>
    <w:rsid w:val="00F51B94"/>
    <w:rsid w:val="00F55038"/>
    <w:rsid w:val="00F558BF"/>
    <w:rsid w:val="00F559B4"/>
    <w:rsid w:val="00F56A27"/>
    <w:rsid w:val="00F57C03"/>
    <w:rsid w:val="00F6016D"/>
    <w:rsid w:val="00F60435"/>
    <w:rsid w:val="00F60DE3"/>
    <w:rsid w:val="00F61D6B"/>
    <w:rsid w:val="00F61FBF"/>
    <w:rsid w:val="00F62065"/>
    <w:rsid w:val="00F62159"/>
    <w:rsid w:val="00F64620"/>
    <w:rsid w:val="00F647E5"/>
    <w:rsid w:val="00F648A8"/>
    <w:rsid w:val="00F66530"/>
    <w:rsid w:val="00F73279"/>
    <w:rsid w:val="00F7480D"/>
    <w:rsid w:val="00F74B0C"/>
    <w:rsid w:val="00F76093"/>
    <w:rsid w:val="00F76CDF"/>
    <w:rsid w:val="00F80013"/>
    <w:rsid w:val="00F8157A"/>
    <w:rsid w:val="00F8330F"/>
    <w:rsid w:val="00F83341"/>
    <w:rsid w:val="00F837DA"/>
    <w:rsid w:val="00F84615"/>
    <w:rsid w:val="00F847E8"/>
    <w:rsid w:val="00F90D9A"/>
    <w:rsid w:val="00F958F8"/>
    <w:rsid w:val="00F964D2"/>
    <w:rsid w:val="00F96501"/>
    <w:rsid w:val="00F9693E"/>
    <w:rsid w:val="00F97D85"/>
    <w:rsid w:val="00FA0ABD"/>
    <w:rsid w:val="00FA10A0"/>
    <w:rsid w:val="00FA1FE1"/>
    <w:rsid w:val="00FA41F1"/>
    <w:rsid w:val="00FA420D"/>
    <w:rsid w:val="00FA47CF"/>
    <w:rsid w:val="00FB012A"/>
    <w:rsid w:val="00FB371D"/>
    <w:rsid w:val="00FB37F5"/>
    <w:rsid w:val="00FC2022"/>
    <w:rsid w:val="00FC2ACD"/>
    <w:rsid w:val="00FC3095"/>
    <w:rsid w:val="00FC65AA"/>
    <w:rsid w:val="00FC79E8"/>
    <w:rsid w:val="00FC7DF0"/>
    <w:rsid w:val="00FD27A1"/>
    <w:rsid w:val="00FD33EB"/>
    <w:rsid w:val="00FD5E4C"/>
    <w:rsid w:val="00FD6D5F"/>
    <w:rsid w:val="00FE084F"/>
    <w:rsid w:val="00FE1588"/>
    <w:rsid w:val="00FE23B6"/>
    <w:rsid w:val="00FE3560"/>
    <w:rsid w:val="00FE517A"/>
    <w:rsid w:val="00FF32D0"/>
    <w:rsid w:val="00FF5D99"/>
    <w:rsid w:val="00FF5E2E"/>
    <w:rsid w:val="00FF6897"/>
    <w:rsid w:val="3073B257"/>
    <w:rsid w:val="59C407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3BB80B8"/>
  <w15:chartTrackingRefBased/>
  <w15:docId w15:val="{B3CFF3D7-DED3-4C0F-8136-C766A4AB47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="Arial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5315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27D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7DB2"/>
  </w:style>
  <w:style w:type="paragraph" w:styleId="Footer">
    <w:name w:val="footer"/>
    <w:basedOn w:val="Normal"/>
    <w:link w:val="FooterChar"/>
    <w:uiPriority w:val="99"/>
    <w:unhideWhenUsed/>
    <w:rsid w:val="00E27DB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7DB2"/>
  </w:style>
  <w:style w:type="character" w:styleId="Hyperlink">
    <w:name w:val="Hyperlink"/>
    <w:basedOn w:val="DefaultParagraphFont"/>
    <w:uiPriority w:val="99"/>
    <w:unhideWhenUsed/>
    <w:rsid w:val="00E27DB2"/>
    <w:rPr>
      <w:color w:val="78368C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27DB2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1"/>
    <w:qFormat/>
    <w:rsid w:val="00E27DB2"/>
    <w:pPr>
      <w:widowControl w:val="0"/>
      <w:autoSpaceDE w:val="0"/>
      <w:autoSpaceDN w:val="0"/>
      <w:spacing w:after="0" w:line="240" w:lineRule="auto"/>
    </w:pPr>
    <w:rPr>
      <w:rFonts w:ascii="Century Gothic" w:eastAsia="Century Gothic" w:hAnsi="Century Gothic" w:cs="Century Gothic"/>
      <w:sz w:val="14"/>
      <w:szCs w:val="14"/>
      <w:lang w:eastAsia="en-GB" w:bidi="en-GB"/>
    </w:rPr>
  </w:style>
  <w:style w:type="character" w:customStyle="1" w:styleId="BodyTextChar">
    <w:name w:val="Body Text Char"/>
    <w:basedOn w:val="DefaultParagraphFont"/>
    <w:link w:val="BodyText"/>
    <w:uiPriority w:val="1"/>
    <w:rsid w:val="00E27DB2"/>
    <w:rPr>
      <w:rFonts w:ascii="Century Gothic" w:eastAsia="Century Gothic" w:hAnsi="Century Gothic" w:cs="Century Gothic"/>
      <w:sz w:val="14"/>
      <w:szCs w:val="14"/>
      <w:lang w:eastAsia="en-GB" w:bidi="en-GB"/>
    </w:rPr>
  </w:style>
  <w:style w:type="table" w:styleId="TableGrid">
    <w:name w:val="Table Grid"/>
    <w:basedOn w:val="TableNormal"/>
    <w:uiPriority w:val="39"/>
    <w:rsid w:val="00604C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link w:val="NoSpacingChar"/>
    <w:uiPriority w:val="1"/>
    <w:qFormat/>
    <w:rsid w:val="00EC7DB5"/>
    <w:pPr>
      <w:spacing w:after="0" w:line="240" w:lineRule="auto"/>
    </w:pPr>
    <w:rPr>
      <w:rFonts w:asciiTheme="minorHAnsi" w:eastAsiaTheme="minorEastAsia" w:hAnsiTheme="minorHAnsi" w:cstheme="minorBidi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EC7DB5"/>
    <w:rPr>
      <w:rFonts w:asciiTheme="minorHAnsi" w:eastAsiaTheme="minorEastAsia" w:hAnsiTheme="minorHAnsi" w:cstheme="minorBidi"/>
      <w:lang w:val="en-US"/>
    </w:rPr>
  </w:style>
  <w:style w:type="paragraph" w:styleId="ListParagraph">
    <w:name w:val="List Paragraph"/>
    <w:basedOn w:val="Normal"/>
    <w:uiPriority w:val="34"/>
    <w:qFormat/>
    <w:rsid w:val="005A0705"/>
    <w:pPr>
      <w:ind w:left="720"/>
      <w:contextualSpacing/>
    </w:pPr>
  </w:style>
  <w:style w:type="paragraph" w:styleId="FootnoteText">
    <w:name w:val="footnote text"/>
    <w:basedOn w:val="Normal"/>
    <w:link w:val="FootnoteTextChar"/>
    <w:uiPriority w:val="99"/>
    <w:semiHidden/>
    <w:unhideWhenUsed/>
    <w:rsid w:val="00352C47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352C47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352C47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9C6233"/>
    <w:pPr>
      <w:spacing w:after="0" w:line="240" w:lineRule="auto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9C6233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9C6233"/>
    <w:rPr>
      <w:vertAlign w:val="superscript"/>
    </w:rPr>
  </w:style>
  <w:style w:type="character" w:styleId="Emphasis">
    <w:name w:val="Emphasis"/>
    <w:basedOn w:val="DefaultParagraphFont"/>
    <w:uiPriority w:val="20"/>
    <w:qFormat/>
    <w:rsid w:val="00176567"/>
    <w:rPr>
      <w:i/>
      <w:iCs/>
    </w:rPr>
  </w:style>
  <w:style w:type="paragraph" w:customStyle="1" w:styleId="rich-text-component">
    <w:name w:val="rich-text-component"/>
    <w:basedOn w:val="Normal"/>
    <w:rsid w:val="005B2D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4057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15954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693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346043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06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apps.trac.jobs/" TargetMode="External"/><Relationship Id="rId18" Type="http://schemas.microsoft.com/office/2007/relationships/diagramDrawing" Target="diagrams/drawing1.xml"/><Relationship Id="rId26" Type="http://schemas.openxmlformats.org/officeDocument/2006/relationships/diagramQuickStyle" Target="diagrams/quickStyle3.xml"/><Relationship Id="rId3" Type="http://schemas.openxmlformats.org/officeDocument/2006/relationships/customXml" Target="../customXml/item3.xml"/><Relationship Id="rId21" Type="http://schemas.openxmlformats.org/officeDocument/2006/relationships/diagramQuickStyle" Target="diagrams/quickStyle2.xml"/><Relationship Id="rId7" Type="http://schemas.openxmlformats.org/officeDocument/2006/relationships/settings" Target="settings.xml"/><Relationship Id="rId12" Type="http://schemas.openxmlformats.org/officeDocument/2006/relationships/hyperlink" Target="https://www.jobs.nhs.uk/" TargetMode="External"/><Relationship Id="rId17" Type="http://schemas.openxmlformats.org/officeDocument/2006/relationships/diagramColors" Target="diagrams/colors1.xml"/><Relationship Id="rId25" Type="http://schemas.openxmlformats.org/officeDocument/2006/relationships/diagramLayout" Target="diagrams/layout3.xml"/><Relationship Id="rId33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diagramQuickStyle" Target="diagrams/quickStyle1.xml"/><Relationship Id="rId20" Type="http://schemas.openxmlformats.org/officeDocument/2006/relationships/diagramLayout" Target="diagrams/layout2.xml"/><Relationship Id="rId29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diagramData" Target="diagrams/data3.xml"/><Relationship Id="rId32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diagramLayout" Target="diagrams/layout1.xml"/><Relationship Id="rId23" Type="http://schemas.microsoft.com/office/2007/relationships/diagramDrawing" Target="diagrams/drawing2.xml"/><Relationship Id="rId28" Type="http://schemas.microsoft.com/office/2007/relationships/diagramDrawing" Target="diagrams/drawing3.xml"/><Relationship Id="rId10" Type="http://schemas.openxmlformats.org/officeDocument/2006/relationships/endnotes" Target="endnotes.xml"/><Relationship Id="rId19" Type="http://schemas.openxmlformats.org/officeDocument/2006/relationships/diagramData" Target="diagrams/data2.xml"/><Relationship Id="rId31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diagramData" Target="diagrams/data1.xml"/><Relationship Id="rId22" Type="http://schemas.openxmlformats.org/officeDocument/2006/relationships/diagramColors" Target="diagrams/colors2.xml"/><Relationship Id="rId27" Type="http://schemas.openxmlformats.org/officeDocument/2006/relationships/diagramColors" Target="diagrams/colors3.xml"/><Relationship Id="rId30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s://heiw.nhs.wales/careers/about-us/" TargetMode="External"/><Relationship Id="rId1" Type="http://schemas.openxmlformats.org/officeDocument/2006/relationships/hyperlink" Target="https://beta.jobs.nhs.uk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u240813\Pictures\Brand\HEIW%20Letterhead%20Template%202020%20v3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74E8BE3D-AC7D-413B-8520-7E5F96F67492}" type="doc">
      <dgm:prSet loTypeId="urn:microsoft.com/office/officeart/2005/8/layout/process2" loCatId="process" qsTypeId="urn:microsoft.com/office/officeart/2005/8/quickstyle/simple1" qsCatId="simple" csTypeId="urn:microsoft.com/office/officeart/2005/8/colors/colorful3" csCatId="colorful" phldr="1"/>
      <dgm:spPr/>
      <dgm:t>
        <a:bodyPr/>
        <a:lstStyle/>
        <a:p>
          <a:endParaRPr lang="en-GB"/>
        </a:p>
      </dgm:t>
    </dgm:pt>
    <dgm:pt modelId="{8938A199-018D-452A-A16C-679B4F9608EF}">
      <dgm:prSet phldrT="[Text]" custT="1"/>
      <dgm:spPr>
        <a:solidFill>
          <a:schemeClr val="tx1"/>
        </a:solidFill>
        <a:ln>
          <a:solidFill>
            <a:schemeClr val="tx1"/>
          </a:solidFill>
        </a:ln>
      </dgm:spPr>
      <dgm:t>
        <a:bodyPr/>
        <a:lstStyle/>
        <a:p>
          <a:r>
            <a:rPr lang="en-GB" sz="1400" b="0">
              <a:latin typeface="Arial" panose="020B0604020202020204" pitchFamily="34" charset="0"/>
              <a:cs typeface="Arial" panose="020B0604020202020204" pitchFamily="34" charset="0"/>
            </a:rPr>
            <a:t>1. Pre-application questions</a:t>
          </a:r>
        </a:p>
      </dgm:t>
    </dgm:pt>
    <dgm:pt modelId="{B8327201-E081-4874-8CAD-1397CA32D4CA}" type="parTrans" cxnId="{D7BCBE14-F7D6-43B4-AB98-822995067611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A4B8DF28-05BB-4F09-BEAD-B17DF723D2C5}" type="sibTrans" cxnId="{D7BCBE14-F7D6-43B4-AB98-822995067611}">
      <dgm:prSet/>
      <dgm:spPr>
        <a:solidFill>
          <a:schemeClr val="tx1"/>
        </a:solidFill>
        <a:ln>
          <a:solidFill>
            <a:schemeClr val="tx1"/>
          </a:solidFill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05701BC-F28F-46A0-94A3-F88CA7FC4AF3}">
      <dgm:prSet phldrT="[Text]" custT="1"/>
      <dgm:spPr>
        <a:solidFill>
          <a:schemeClr val="accent5"/>
        </a:solidFill>
        <a:ln>
          <a:solidFill>
            <a:schemeClr val="accent5"/>
          </a:solidFill>
        </a:ln>
      </dgm:spPr>
      <dgm:t>
        <a:bodyPr/>
        <a:lstStyle/>
        <a:p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2. Right to work status</a:t>
          </a:r>
        </a:p>
      </dgm:t>
    </dgm:pt>
    <dgm:pt modelId="{98C0941E-FAD8-495B-BD8D-B6D5B4744E51}" type="parTrans" cxnId="{B2292A1F-D810-4B19-B616-3E5CB8FD5550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7F40229-7928-47EE-9CF8-646D7F5B9BEF}" type="sibTrans" cxnId="{B2292A1F-D810-4B19-B616-3E5CB8FD5550}">
      <dgm:prSet/>
      <dgm:spPr>
        <a:solidFill>
          <a:schemeClr val="accent5"/>
        </a:solidFill>
        <a:ln>
          <a:solidFill>
            <a:schemeClr val="accent5"/>
          </a:solidFill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A03E94AB-DEF9-4062-AD90-A389450BFBCC}">
      <dgm:prSet phldrT="[Text]" custT="1"/>
      <dgm:spPr>
        <a:solidFill>
          <a:schemeClr val="tx2"/>
        </a:solidFill>
        <a:ln>
          <a:solidFill>
            <a:schemeClr val="tx2"/>
          </a:solidFill>
        </a:ln>
      </dgm:spPr>
      <dgm:t>
        <a:bodyPr/>
        <a:lstStyle/>
        <a:p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3. Personal details</a:t>
          </a:r>
        </a:p>
      </dgm:t>
    </dgm:pt>
    <dgm:pt modelId="{D068FC29-B9CF-4B5F-9B9D-7F9B7ECCD280}" type="parTrans" cxnId="{26987D1B-4CAC-4180-A441-3BCF7CB79AAB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7BD6335-7EA9-48A4-B2B6-31200FA9BB33}" type="sibTrans" cxnId="{26987D1B-4CAC-4180-A441-3BCF7CB79AAB}">
      <dgm:prSet/>
      <dgm:spPr>
        <a:solidFill>
          <a:schemeClr val="tx2"/>
        </a:solidFill>
        <a:ln>
          <a:solidFill>
            <a:schemeClr val="tx2"/>
          </a:solidFill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CCF5152-0882-4759-89F8-CC66DC70CC5F}">
      <dgm:prSet custT="1"/>
      <dgm:spPr>
        <a:solidFill>
          <a:schemeClr val="accent4"/>
        </a:solidFill>
        <a:ln>
          <a:solidFill>
            <a:schemeClr val="accent4"/>
          </a:solidFill>
        </a:ln>
      </dgm:spPr>
      <dgm:t>
        <a:bodyPr/>
        <a:lstStyle/>
        <a:p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4. Qualifications, training </a:t>
          </a:r>
          <a:br>
            <a:rPr lang="en-GB" sz="14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&amp; employment history  </a:t>
          </a:r>
        </a:p>
      </dgm:t>
    </dgm:pt>
    <dgm:pt modelId="{4EB42E71-D11B-41F1-8A52-73126B83FE82}" type="parTrans" cxnId="{7686ADEF-059B-41A0-8FA8-A2856C724E1C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8C1719DD-52DB-4B06-9818-B745D2892638}" type="sibTrans" cxnId="{7686ADEF-059B-41A0-8FA8-A2856C724E1C}">
      <dgm:prSet/>
      <dgm:spPr>
        <a:solidFill>
          <a:schemeClr val="accent4"/>
        </a:solidFill>
        <a:ln>
          <a:solidFill>
            <a:schemeClr val="accent4"/>
          </a:solidFill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135DA48-7168-4B49-BF63-2B848BB48A99}">
      <dgm:prSet custT="1"/>
      <dgm:spPr>
        <a:solidFill>
          <a:schemeClr val="accent2"/>
        </a:solidFill>
        <a:ln>
          <a:solidFill>
            <a:schemeClr val="accent2"/>
          </a:solidFill>
        </a:ln>
      </dgm:spPr>
      <dgm:t>
        <a:bodyPr/>
        <a:lstStyle/>
        <a:p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5. Supporting evidence</a:t>
          </a:r>
        </a:p>
      </dgm:t>
    </dgm:pt>
    <dgm:pt modelId="{2BAD9C8B-91A2-47E7-B5D3-BE1983B7D359}" type="parTrans" cxnId="{F62CA7A4-EC4D-4AB8-A84E-2A9C15DD4293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3764946-325A-4FEC-9FF1-976ACBB3739F}" type="sibTrans" cxnId="{F62CA7A4-EC4D-4AB8-A84E-2A9C15DD4293}">
      <dgm:prSet/>
      <dgm:spPr>
        <a:solidFill>
          <a:schemeClr val="accent2"/>
        </a:solidFill>
        <a:ln>
          <a:solidFill>
            <a:schemeClr val="accent2"/>
          </a:solidFill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330D3DF-E561-47CB-9419-A47D822A6A3F}">
      <dgm:prSet custT="1"/>
      <dgm:spPr>
        <a:solidFill>
          <a:schemeClr val="accent6"/>
        </a:solidFill>
        <a:ln>
          <a:solidFill>
            <a:schemeClr val="accent6"/>
          </a:solidFill>
        </a:ln>
      </dgm:spPr>
      <dgm:t>
        <a:bodyPr/>
        <a:lstStyle/>
        <a:p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6. Further information</a:t>
          </a:r>
        </a:p>
      </dgm:t>
    </dgm:pt>
    <dgm:pt modelId="{FB1DD43B-B925-4EA3-8924-0C90A47DF205}" type="parTrans" cxnId="{D7CDC3FB-6334-42C8-8FC3-B06FB2F3E1AA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995E3E7-713A-4C45-820A-37CA3A7D9230}" type="sibTrans" cxnId="{D7CDC3FB-6334-42C8-8FC3-B06FB2F3E1AA}">
      <dgm:prSet/>
      <dgm:spPr>
        <a:solidFill>
          <a:schemeClr val="accent6"/>
        </a:solidFill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A5879CC-FEED-41BC-ACE3-E337F7DDEFD5}">
      <dgm:prSet custT="1"/>
      <dgm:spPr>
        <a:solidFill>
          <a:schemeClr val="bg2"/>
        </a:solidFill>
        <a:ln>
          <a:solidFill>
            <a:schemeClr val="bg2"/>
          </a:solidFill>
        </a:ln>
      </dgm:spPr>
      <dgm:t>
        <a:bodyPr/>
        <a:lstStyle/>
        <a:p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7. References</a:t>
          </a:r>
        </a:p>
      </dgm:t>
    </dgm:pt>
    <dgm:pt modelId="{103FAE50-888A-47FE-91B5-DF4B1722E657}" type="parTrans" cxnId="{08B0DEDF-32A1-412F-A01D-75E903980A0E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046D47E-E01A-4B77-8542-6785A438A423}" type="sibTrans" cxnId="{08B0DEDF-32A1-412F-A01D-75E903980A0E}">
      <dgm:prSet/>
      <dgm:spPr>
        <a:solidFill>
          <a:schemeClr val="bg2"/>
        </a:solidFill>
        <a:ln>
          <a:solidFill>
            <a:schemeClr val="bg2"/>
          </a:solidFill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B8D59FE-1608-4063-A0D2-5A93AD3DC202}">
      <dgm:prSet custT="1"/>
      <dgm:spPr>
        <a:solidFill>
          <a:schemeClr val="accent3"/>
        </a:solidFill>
        <a:ln>
          <a:solidFill>
            <a:schemeClr val="accent3"/>
          </a:solidFill>
        </a:ln>
      </dgm:spPr>
      <dgm:t>
        <a:bodyPr/>
        <a:lstStyle/>
        <a:p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8. Equal Opportunities</a:t>
          </a:r>
        </a:p>
      </dgm:t>
    </dgm:pt>
    <dgm:pt modelId="{6FF7A2D1-05FA-4E8E-9EA6-23EE487BC293}" type="parTrans" cxnId="{AB049042-C5C0-4CEF-BFDA-BB01876EE748}">
      <dgm:prSet/>
      <dgm:spPr/>
      <dgm:t>
        <a:bodyPr/>
        <a:lstStyle/>
        <a:p>
          <a:endParaRPr lang="en-GB"/>
        </a:p>
      </dgm:t>
    </dgm:pt>
    <dgm:pt modelId="{C74F66C3-331D-4AB5-B692-C50AA6EF09A8}" type="sibTrans" cxnId="{AB049042-C5C0-4CEF-BFDA-BB01876EE748}">
      <dgm:prSet/>
      <dgm:spPr/>
      <dgm:t>
        <a:bodyPr/>
        <a:lstStyle/>
        <a:p>
          <a:endParaRPr lang="en-GB"/>
        </a:p>
      </dgm:t>
    </dgm:pt>
    <dgm:pt modelId="{2DFB82D0-8492-4A2E-8A44-F76D32998D8D}" type="pres">
      <dgm:prSet presAssocID="{74E8BE3D-AC7D-413B-8520-7E5F96F67492}" presName="linearFlow" presStyleCnt="0">
        <dgm:presLayoutVars>
          <dgm:resizeHandles val="exact"/>
        </dgm:presLayoutVars>
      </dgm:prSet>
      <dgm:spPr/>
    </dgm:pt>
    <dgm:pt modelId="{28F2E15B-C22D-48B5-B2FE-5D06D92A7651}" type="pres">
      <dgm:prSet presAssocID="{8938A199-018D-452A-A16C-679B4F9608EF}" presName="node" presStyleLbl="node1" presStyleIdx="0" presStyleCnt="8">
        <dgm:presLayoutVars>
          <dgm:bulletEnabled val="1"/>
        </dgm:presLayoutVars>
      </dgm:prSet>
      <dgm:spPr/>
    </dgm:pt>
    <dgm:pt modelId="{A3CFE63D-20EE-40CB-9A39-083C9ABF7AE7}" type="pres">
      <dgm:prSet presAssocID="{A4B8DF28-05BB-4F09-BEAD-B17DF723D2C5}" presName="sibTrans" presStyleLbl="sibTrans2D1" presStyleIdx="0" presStyleCnt="7"/>
      <dgm:spPr/>
    </dgm:pt>
    <dgm:pt modelId="{5117B5A2-D585-4666-8FE0-5A3713B83B19}" type="pres">
      <dgm:prSet presAssocID="{A4B8DF28-05BB-4F09-BEAD-B17DF723D2C5}" presName="connectorText" presStyleLbl="sibTrans2D1" presStyleIdx="0" presStyleCnt="7"/>
      <dgm:spPr/>
    </dgm:pt>
    <dgm:pt modelId="{A94D9C7B-799C-4845-A6D5-8367A9836F4B}" type="pres">
      <dgm:prSet presAssocID="{C05701BC-F28F-46A0-94A3-F88CA7FC4AF3}" presName="node" presStyleLbl="node1" presStyleIdx="1" presStyleCnt="8">
        <dgm:presLayoutVars>
          <dgm:bulletEnabled val="1"/>
        </dgm:presLayoutVars>
      </dgm:prSet>
      <dgm:spPr/>
    </dgm:pt>
    <dgm:pt modelId="{5942BA20-26CF-4C3A-A8D2-89416062C348}" type="pres">
      <dgm:prSet presAssocID="{67F40229-7928-47EE-9CF8-646D7F5B9BEF}" presName="sibTrans" presStyleLbl="sibTrans2D1" presStyleIdx="1" presStyleCnt="7"/>
      <dgm:spPr/>
    </dgm:pt>
    <dgm:pt modelId="{4DDC72F5-EF2B-4F39-BC7D-219C447A4C29}" type="pres">
      <dgm:prSet presAssocID="{67F40229-7928-47EE-9CF8-646D7F5B9BEF}" presName="connectorText" presStyleLbl="sibTrans2D1" presStyleIdx="1" presStyleCnt="7"/>
      <dgm:spPr/>
    </dgm:pt>
    <dgm:pt modelId="{A7F68C32-FD05-42B3-8E56-354E58572E3E}" type="pres">
      <dgm:prSet presAssocID="{A03E94AB-DEF9-4062-AD90-A389450BFBCC}" presName="node" presStyleLbl="node1" presStyleIdx="2" presStyleCnt="8">
        <dgm:presLayoutVars>
          <dgm:bulletEnabled val="1"/>
        </dgm:presLayoutVars>
      </dgm:prSet>
      <dgm:spPr/>
    </dgm:pt>
    <dgm:pt modelId="{2A4C64C7-8C71-41E1-9215-E1A33641675D}" type="pres">
      <dgm:prSet presAssocID="{C7BD6335-7EA9-48A4-B2B6-31200FA9BB33}" presName="sibTrans" presStyleLbl="sibTrans2D1" presStyleIdx="2" presStyleCnt="7"/>
      <dgm:spPr/>
    </dgm:pt>
    <dgm:pt modelId="{19AEEE63-A096-4CFF-9A5E-DF23F3A2BFCC}" type="pres">
      <dgm:prSet presAssocID="{C7BD6335-7EA9-48A4-B2B6-31200FA9BB33}" presName="connectorText" presStyleLbl="sibTrans2D1" presStyleIdx="2" presStyleCnt="7"/>
      <dgm:spPr/>
    </dgm:pt>
    <dgm:pt modelId="{BCFF85A7-033B-4F43-9C22-D18F0B94C9FC}" type="pres">
      <dgm:prSet presAssocID="{BCCF5152-0882-4759-89F8-CC66DC70CC5F}" presName="node" presStyleLbl="node1" presStyleIdx="3" presStyleCnt="8">
        <dgm:presLayoutVars>
          <dgm:bulletEnabled val="1"/>
        </dgm:presLayoutVars>
      </dgm:prSet>
      <dgm:spPr/>
    </dgm:pt>
    <dgm:pt modelId="{09EADB0C-DDA9-4387-830F-1721A483CB72}" type="pres">
      <dgm:prSet presAssocID="{8C1719DD-52DB-4B06-9818-B745D2892638}" presName="sibTrans" presStyleLbl="sibTrans2D1" presStyleIdx="3" presStyleCnt="7"/>
      <dgm:spPr/>
    </dgm:pt>
    <dgm:pt modelId="{E4E6CB6D-A72C-44AB-A589-F2BFE90C3405}" type="pres">
      <dgm:prSet presAssocID="{8C1719DD-52DB-4B06-9818-B745D2892638}" presName="connectorText" presStyleLbl="sibTrans2D1" presStyleIdx="3" presStyleCnt="7"/>
      <dgm:spPr/>
    </dgm:pt>
    <dgm:pt modelId="{B7753C4A-6CC3-4F11-A3C6-016126A2616A}" type="pres">
      <dgm:prSet presAssocID="{7135DA48-7168-4B49-BF63-2B848BB48A99}" presName="node" presStyleLbl="node1" presStyleIdx="4" presStyleCnt="8">
        <dgm:presLayoutVars>
          <dgm:bulletEnabled val="1"/>
        </dgm:presLayoutVars>
      </dgm:prSet>
      <dgm:spPr/>
    </dgm:pt>
    <dgm:pt modelId="{B2F276AA-00E3-4844-95EC-98A052AFF02C}" type="pres">
      <dgm:prSet presAssocID="{E3764946-325A-4FEC-9FF1-976ACBB3739F}" presName="sibTrans" presStyleLbl="sibTrans2D1" presStyleIdx="4" presStyleCnt="7"/>
      <dgm:spPr/>
    </dgm:pt>
    <dgm:pt modelId="{34F6CCD8-DA24-414F-980C-45CDAC3BFB81}" type="pres">
      <dgm:prSet presAssocID="{E3764946-325A-4FEC-9FF1-976ACBB3739F}" presName="connectorText" presStyleLbl="sibTrans2D1" presStyleIdx="4" presStyleCnt="7"/>
      <dgm:spPr/>
    </dgm:pt>
    <dgm:pt modelId="{AD5B75DF-FA46-4A94-9566-2C48BB0B2E4F}" type="pres">
      <dgm:prSet presAssocID="{B330D3DF-E561-47CB-9419-A47D822A6A3F}" presName="node" presStyleLbl="node1" presStyleIdx="5" presStyleCnt="8">
        <dgm:presLayoutVars>
          <dgm:bulletEnabled val="1"/>
        </dgm:presLayoutVars>
      </dgm:prSet>
      <dgm:spPr/>
    </dgm:pt>
    <dgm:pt modelId="{1CBFF753-0B7A-483B-935D-406A3E3B6878}" type="pres">
      <dgm:prSet presAssocID="{C995E3E7-713A-4C45-820A-37CA3A7D9230}" presName="sibTrans" presStyleLbl="sibTrans2D1" presStyleIdx="5" presStyleCnt="7"/>
      <dgm:spPr/>
    </dgm:pt>
    <dgm:pt modelId="{A109FEBF-C10D-4BDB-BB3D-C50E5391F711}" type="pres">
      <dgm:prSet presAssocID="{C995E3E7-713A-4C45-820A-37CA3A7D9230}" presName="connectorText" presStyleLbl="sibTrans2D1" presStyleIdx="5" presStyleCnt="7"/>
      <dgm:spPr/>
    </dgm:pt>
    <dgm:pt modelId="{35B7404B-E8C3-4D44-BF10-625786D9EBCA}" type="pres">
      <dgm:prSet presAssocID="{FA5879CC-FEED-41BC-ACE3-E337F7DDEFD5}" presName="node" presStyleLbl="node1" presStyleIdx="6" presStyleCnt="8">
        <dgm:presLayoutVars>
          <dgm:bulletEnabled val="1"/>
        </dgm:presLayoutVars>
      </dgm:prSet>
      <dgm:spPr/>
    </dgm:pt>
    <dgm:pt modelId="{003ADB7B-545A-4CF2-8DEF-4C2D1314E4CA}" type="pres">
      <dgm:prSet presAssocID="{D046D47E-E01A-4B77-8542-6785A438A423}" presName="sibTrans" presStyleLbl="sibTrans2D1" presStyleIdx="6" presStyleCnt="7"/>
      <dgm:spPr/>
    </dgm:pt>
    <dgm:pt modelId="{B1289D7B-E928-48CC-8A61-186EBEFB5E4E}" type="pres">
      <dgm:prSet presAssocID="{D046D47E-E01A-4B77-8542-6785A438A423}" presName="connectorText" presStyleLbl="sibTrans2D1" presStyleIdx="6" presStyleCnt="7"/>
      <dgm:spPr/>
    </dgm:pt>
    <dgm:pt modelId="{18E214BF-6D42-4378-8E9F-AC5B43C19219}" type="pres">
      <dgm:prSet presAssocID="{7B8D59FE-1608-4063-A0D2-5A93AD3DC202}" presName="node" presStyleLbl="node1" presStyleIdx="7" presStyleCnt="8">
        <dgm:presLayoutVars>
          <dgm:bulletEnabled val="1"/>
        </dgm:presLayoutVars>
      </dgm:prSet>
      <dgm:spPr/>
    </dgm:pt>
  </dgm:ptLst>
  <dgm:cxnLst>
    <dgm:cxn modelId="{5BC69111-5522-4D58-987E-9C556DDB8E0A}" type="presOf" srcId="{A4B8DF28-05BB-4F09-BEAD-B17DF723D2C5}" destId="{5117B5A2-D585-4666-8FE0-5A3713B83B19}" srcOrd="1" destOrd="0" presId="urn:microsoft.com/office/officeart/2005/8/layout/process2"/>
    <dgm:cxn modelId="{D7BCBE14-F7D6-43B4-AB98-822995067611}" srcId="{74E8BE3D-AC7D-413B-8520-7E5F96F67492}" destId="{8938A199-018D-452A-A16C-679B4F9608EF}" srcOrd="0" destOrd="0" parTransId="{B8327201-E081-4874-8CAD-1397CA32D4CA}" sibTransId="{A4B8DF28-05BB-4F09-BEAD-B17DF723D2C5}"/>
    <dgm:cxn modelId="{26987D1B-4CAC-4180-A441-3BCF7CB79AAB}" srcId="{74E8BE3D-AC7D-413B-8520-7E5F96F67492}" destId="{A03E94AB-DEF9-4062-AD90-A389450BFBCC}" srcOrd="2" destOrd="0" parTransId="{D068FC29-B9CF-4B5F-9B9D-7F9B7ECCD280}" sibTransId="{C7BD6335-7EA9-48A4-B2B6-31200FA9BB33}"/>
    <dgm:cxn modelId="{B2292A1F-D810-4B19-B616-3E5CB8FD5550}" srcId="{74E8BE3D-AC7D-413B-8520-7E5F96F67492}" destId="{C05701BC-F28F-46A0-94A3-F88CA7FC4AF3}" srcOrd="1" destOrd="0" parTransId="{98C0941E-FAD8-495B-BD8D-B6D5B4744E51}" sibTransId="{67F40229-7928-47EE-9CF8-646D7F5B9BEF}"/>
    <dgm:cxn modelId="{7216EB28-7863-48F5-911F-5C9428A57051}" type="presOf" srcId="{8938A199-018D-452A-A16C-679B4F9608EF}" destId="{28F2E15B-C22D-48B5-B2FE-5D06D92A7651}" srcOrd="0" destOrd="0" presId="urn:microsoft.com/office/officeart/2005/8/layout/process2"/>
    <dgm:cxn modelId="{F6CE0336-19D6-41AF-8BAC-041C22DDF78F}" type="presOf" srcId="{A03E94AB-DEF9-4062-AD90-A389450BFBCC}" destId="{A7F68C32-FD05-42B3-8E56-354E58572E3E}" srcOrd="0" destOrd="0" presId="urn:microsoft.com/office/officeart/2005/8/layout/process2"/>
    <dgm:cxn modelId="{AC3EA736-D346-4F1D-ACB9-2622D3227F3C}" type="presOf" srcId="{D046D47E-E01A-4B77-8542-6785A438A423}" destId="{003ADB7B-545A-4CF2-8DEF-4C2D1314E4CA}" srcOrd="0" destOrd="0" presId="urn:microsoft.com/office/officeart/2005/8/layout/process2"/>
    <dgm:cxn modelId="{69B28638-EC54-4998-8BA5-74D869360277}" type="presOf" srcId="{67F40229-7928-47EE-9CF8-646D7F5B9BEF}" destId="{4DDC72F5-EF2B-4F39-BC7D-219C447A4C29}" srcOrd="1" destOrd="0" presId="urn:microsoft.com/office/officeart/2005/8/layout/process2"/>
    <dgm:cxn modelId="{AB049042-C5C0-4CEF-BFDA-BB01876EE748}" srcId="{74E8BE3D-AC7D-413B-8520-7E5F96F67492}" destId="{7B8D59FE-1608-4063-A0D2-5A93AD3DC202}" srcOrd="7" destOrd="0" parTransId="{6FF7A2D1-05FA-4E8E-9EA6-23EE487BC293}" sibTransId="{C74F66C3-331D-4AB5-B692-C50AA6EF09A8}"/>
    <dgm:cxn modelId="{0C3B1243-1D73-4CDA-BC8F-EA1D98993676}" type="presOf" srcId="{D046D47E-E01A-4B77-8542-6785A438A423}" destId="{B1289D7B-E928-48CC-8A61-186EBEFB5E4E}" srcOrd="1" destOrd="0" presId="urn:microsoft.com/office/officeart/2005/8/layout/process2"/>
    <dgm:cxn modelId="{C686F967-F234-4711-9217-AFAD5D7B512D}" type="presOf" srcId="{C7BD6335-7EA9-48A4-B2B6-31200FA9BB33}" destId="{19AEEE63-A096-4CFF-9A5E-DF23F3A2BFCC}" srcOrd="1" destOrd="0" presId="urn:microsoft.com/office/officeart/2005/8/layout/process2"/>
    <dgm:cxn modelId="{638C5749-1EA4-4461-A6F7-20B85B89162C}" type="presOf" srcId="{B330D3DF-E561-47CB-9419-A47D822A6A3F}" destId="{AD5B75DF-FA46-4A94-9566-2C48BB0B2E4F}" srcOrd="0" destOrd="0" presId="urn:microsoft.com/office/officeart/2005/8/layout/process2"/>
    <dgm:cxn modelId="{0C1F364C-C65A-418C-9F7D-D9A952DFEEAF}" type="presOf" srcId="{7135DA48-7168-4B49-BF63-2B848BB48A99}" destId="{B7753C4A-6CC3-4F11-A3C6-016126A2616A}" srcOrd="0" destOrd="0" presId="urn:microsoft.com/office/officeart/2005/8/layout/process2"/>
    <dgm:cxn modelId="{87252C70-94AB-48E9-A9ED-72C08B8DDA24}" type="presOf" srcId="{E3764946-325A-4FEC-9FF1-976ACBB3739F}" destId="{B2F276AA-00E3-4844-95EC-98A052AFF02C}" srcOrd="0" destOrd="0" presId="urn:microsoft.com/office/officeart/2005/8/layout/process2"/>
    <dgm:cxn modelId="{537AB875-66E5-4C30-94B9-8D918652DD9D}" type="presOf" srcId="{C05701BC-F28F-46A0-94A3-F88CA7FC4AF3}" destId="{A94D9C7B-799C-4845-A6D5-8367A9836F4B}" srcOrd="0" destOrd="0" presId="urn:microsoft.com/office/officeart/2005/8/layout/process2"/>
    <dgm:cxn modelId="{7194C079-0A4A-4B4B-941C-9234864DAEAC}" type="presOf" srcId="{8C1719DD-52DB-4B06-9818-B745D2892638}" destId="{09EADB0C-DDA9-4387-830F-1721A483CB72}" srcOrd="0" destOrd="0" presId="urn:microsoft.com/office/officeart/2005/8/layout/process2"/>
    <dgm:cxn modelId="{0241D67F-C263-420D-BCAF-F8A92B570106}" type="presOf" srcId="{E3764946-325A-4FEC-9FF1-976ACBB3739F}" destId="{34F6CCD8-DA24-414F-980C-45CDAC3BFB81}" srcOrd="1" destOrd="0" presId="urn:microsoft.com/office/officeart/2005/8/layout/process2"/>
    <dgm:cxn modelId="{EE5D7586-6958-4E12-B89F-01A70E6B63E9}" type="presOf" srcId="{8C1719DD-52DB-4B06-9818-B745D2892638}" destId="{E4E6CB6D-A72C-44AB-A589-F2BFE90C3405}" srcOrd="1" destOrd="0" presId="urn:microsoft.com/office/officeart/2005/8/layout/process2"/>
    <dgm:cxn modelId="{F1964A8D-05BF-4858-9002-BAF312DF34E3}" type="presOf" srcId="{FA5879CC-FEED-41BC-ACE3-E337F7DDEFD5}" destId="{35B7404B-E8C3-4D44-BF10-625786D9EBCA}" srcOrd="0" destOrd="0" presId="urn:microsoft.com/office/officeart/2005/8/layout/process2"/>
    <dgm:cxn modelId="{4E604694-15F7-4564-93E3-C4EAFB5974C7}" type="presOf" srcId="{67F40229-7928-47EE-9CF8-646D7F5B9BEF}" destId="{5942BA20-26CF-4C3A-A8D2-89416062C348}" srcOrd="0" destOrd="0" presId="urn:microsoft.com/office/officeart/2005/8/layout/process2"/>
    <dgm:cxn modelId="{F62CA7A4-EC4D-4AB8-A84E-2A9C15DD4293}" srcId="{74E8BE3D-AC7D-413B-8520-7E5F96F67492}" destId="{7135DA48-7168-4B49-BF63-2B848BB48A99}" srcOrd="4" destOrd="0" parTransId="{2BAD9C8B-91A2-47E7-B5D3-BE1983B7D359}" sibTransId="{E3764946-325A-4FEC-9FF1-976ACBB3739F}"/>
    <dgm:cxn modelId="{617703A5-34EA-45E8-9AE8-ED1C8A698AA9}" type="presOf" srcId="{C995E3E7-713A-4C45-820A-37CA3A7D9230}" destId="{A109FEBF-C10D-4BDB-BB3D-C50E5391F711}" srcOrd="1" destOrd="0" presId="urn:microsoft.com/office/officeart/2005/8/layout/process2"/>
    <dgm:cxn modelId="{F74682A7-27C5-4D6F-9461-F19A7050DF1D}" type="presOf" srcId="{C995E3E7-713A-4C45-820A-37CA3A7D9230}" destId="{1CBFF753-0B7A-483B-935D-406A3E3B6878}" srcOrd="0" destOrd="0" presId="urn:microsoft.com/office/officeart/2005/8/layout/process2"/>
    <dgm:cxn modelId="{327B8DB6-7662-4A76-9428-0837BB9987C6}" type="presOf" srcId="{BCCF5152-0882-4759-89F8-CC66DC70CC5F}" destId="{BCFF85A7-033B-4F43-9C22-D18F0B94C9FC}" srcOrd="0" destOrd="0" presId="urn:microsoft.com/office/officeart/2005/8/layout/process2"/>
    <dgm:cxn modelId="{6B0FC1C2-E855-4498-A555-B36A03F67DD5}" type="presOf" srcId="{7B8D59FE-1608-4063-A0D2-5A93AD3DC202}" destId="{18E214BF-6D42-4378-8E9F-AC5B43C19219}" srcOrd="0" destOrd="0" presId="urn:microsoft.com/office/officeart/2005/8/layout/process2"/>
    <dgm:cxn modelId="{08B0DEDF-32A1-412F-A01D-75E903980A0E}" srcId="{74E8BE3D-AC7D-413B-8520-7E5F96F67492}" destId="{FA5879CC-FEED-41BC-ACE3-E337F7DDEFD5}" srcOrd="6" destOrd="0" parTransId="{103FAE50-888A-47FE-91B5-DF4B1722E657}" sibTransId="{D046D47E-E01A-4B77-8542-6785A438A423}"/>
    <dgm:cxn modelId="{4C6A34E2-2F9D-40A9-9B31-405C645C5F4D}" type="presOf" srcId="{A4B8DF28-05BB-4F09-BEAD-B17DF723D2C5}" destId="{A3CFE63D-20EE-40CB-9A39-083C9ABF7AE7}" srcOrd="0" destOrd="0" presId="urn:microsoft.com/office/officeart/2005/8/layout/process2"/>
    <dgm:cxn modelId="{7686ADEF-059B-41A0-8FA8-A2856C724E1C}" srcId="{74E8BE3D-AC7D-413B-8520-7E5F96F67492}" destId="{BCCF5152-0882-4759-89F8-CC66DC70CC5F}" srcOrd="3" destOrd="0" parTransId="{4EB42E71-D11B-41F1-8A52-73126B83FE82}" sibTransId="{8C1719DD-52DB-4B06-9818-B745D2892638}"/>
    <dgm:cxn modelId="{2B36C5F8-9071-4D25-9F45-9DCDAE409A59}" type="presOf" srcId="{C7BD6335-7EA9-48A4-B2B6-31200FA9BB33}" destId="{2A4C64C7-8C71-41E1-9215-E1A33641675D}" srcOrd="0" destOrd="0" presId="urn:microsoft.com/office/officeart/2005/8/layout/process2"/>
    <dgm:cxn modelId="{1939E7FA-5574-4D10-8270-4D96A9F49562}" type="presOf" srcId="{74E8BE3D-AC7D-413B-8520-7E5F96F67492}" destId="{2DFB82D0-8492-4A2E-8A44-F76D32998D8D}" srcOrd="0" destOrd="0" presId="urn:microsoft.com/office/officeart/2005/8/layout/process2"/>
    <dgm:cxn modelId="{D7CDC3FB-6334-42C8-8FC3-B06FB2F3E1AA}" srcId="{74E8BE3D-AC7D-413B-8520-7E5F96F67492}" destId="{B330D3DF-E561-47CB-9419-A47D822A6A3F}" srcOrd="5" destOrd="0" parTransId="{FB1DD43B-B925-4EA3-8924-0C90A47DF205}" sibTransId="{C995E3E7-713A-4C45-820A-37CA3A7D9230}"/>
    <dgm:cxn modelId="{2D51064A-1EE0-42A4-8378-C408A2A4F837}" type="presParOf" srcId="{2DFB82D0-8492-4A2E-8A44-F76D32998D8D}" destId="{28F2E15B-C22D-48B5-B2FE-5D06D92A7651}" srcOrd="0" destOrd="0" presId="urn:microsoft.com/office/officeart/2005/8/layout/process2"/>
    <dgm:cxn modelId="{50B5E830-9250-4344-9701-147FB4CB5303}" type="presParOf" srcId="{2DFB82D0-8492-4A2E-8A44-F76D32998D8D}" destId="{A3CFE63D-20EE-40CB-9A39-083C9ABF7AE7}" srcOrd="1" destOrd="0" presId="urn:microsoft.com/office/officeart/2005/8/layout/process2"/>
    <dgm:cxn modelId="{864E580A-69D8-458B-BBBF-1EB16B7C6E6B}" type="presParOf" srcId="{A3CFE63D-20EE-40CB-9A39-083C9ABF7AE7}" destId="{5117B5A2-D585-4666-8FE0-5A3713B83B19}" srcOrd="0" destOrd="0" presId="urn:microsoft.com/office/officeart/2005/8/layout/process2"/>
    <dgm:cxn modelId="{02118F16-252C-4329-96C7-E2F8B1D9ED35}" type="presParOf" srcId="{2DFB82D0-8492-4A2E-8A44-F76D32998D8D}" destId="{A94D9C7B-799C-4845-A6D5-8367A9836F4B}" srcOrd="2" destOrd="0" presId="urn:microsoft.com/office/officeart/2005/8/layout/process2"/>
    <dgm:cxn modelId="{2A64F410-FAFA-4E9E-ABCC-A716FE38A601}" type="presParOf" srcId="{2DFB82D0-8492-4A2E-8A44-F76D32998D8D}" destId="{5942BA20-26CF-4C3A-A8D2-89416062C348}" srcOrd="3" destOrd="0" presId="urn:microsoft.com/office/officeart/2005/8/layout/process2"/>
    <dgm:cxn modelId="{DF85D05D-1650-482C-96F9-D0F6A4D001EF}" type="presParOf" srcId="{5942BA20-26CF-4C3A-A8D2-89416062C348}" destId="{4DDC72F5-EF2B-4F39-BC7D-219C447A4C29}" srcOrd="0" destOrd="0" presId="urn:microsoft.com/office/officeart/2005/8/layout/process2"/>
    <dgm:cxn modelId="{A68DAE97-8143-4D99-818F-49D3A1150B5A}" type="presParOf" srcId="{2DFB82D0-8492-4A2E-8A44-F76D32998D8D}" destId="{A7F68C32-FD05-42B3-8E56-354E58572E3E}" srcOrd="4" destOrd="0" presId="urn:microsoft.com/office/officeart/2005/8/layout/process2"/>
    <dgm:cxn modelId="{D48B9EDD-A734-457D-BC83-031B109A9971}" type="presParOf" srcId="{2DFB82D0-8492-4A2E-8A44-F76D32998D8D}" destId="{2A4C64C7-8C71-41E1-9215-E1A33641675D}" srcOrd="5" destOrd="0" presId="urn:microsoft.com/office/officeart/2005/8/layout/process2"/>
    <dgm:cxn modelId="{624AD518-3768-4822-B834-8C8EDB17270C}" type="presParOf" srcId="{2A4C64C7-8C71-41E1-9215-E1A33641675D}" destId="{19AEEE63-A096-4CFF-9A5E-DF23F3A2BFCC}" srcOrd="0" destOrd="0" presId="urn:microsoft.com/office/officeart/2005/8/layout/process2"/>
    <dgm:cxn modelId="{BDDBAB35-0E1B-4F58-83E6-141634C037EA}" type="presParOf" srcId="{2DFB82D0-8492-4A2E-8A44-F76D32998D8D}" destId="{BCFF85A7-033B-4F43-9C22-D18F0B94C9FC}" srcOrd="6" destOrd="0" presId="urn:microsoft.com/office/officeart/2005/8/layout/process2"/>
    <dgm:cxn modelId="{9B98BC69-15CF-49BD-8EE6-9F2CC782B6D0}" type="presParOf" srcId="{2DFB82D0-8492-4A2E-8A44-F76D32998D8D}" destId="{09EADB0C-DDA9-4387-830F-1721A483CB72}" srcOrd="7" destOrd="0" presId="urn:microsoft.com/office/officeart/2005/8/layout/process2"/>
    <dgm:cxn modelId="{CC14BACC-9944-44FB-81D5-55C1D14BBAF0}" type="presParOf" srcId="{09EADB0C-DDA9-4387-830F-1721A483CB72}" destId="{E4E6CB6D-A72C-44AB-A589-F2BFE90C3405}" srcOrd="0" destOrd="0" presId="urn:microsoft.com/office/officeart/2005/8/layout/process2"/>
    <dgm:cxn modelId="{46544F18-1A21-40E8-9AEB-8B9A33D09D7A}" type="presParOf" srcId="{2DFB82D0-8492-4A2E-8A44-F76D32998D8D}" destId="{B7753C4A-6CC3-4F11-A3C6-016126A2616A}" srcOrd="8" destOrd="0" presId="urn:microsoft.com/office/officeart/2005/8/layout/process2"/>
    <dgm:cxn modelId="{85F6CAD2-E080-4CAF-83D4-1EF222EB7428}" type="presParOf" srcId="{2DFB82D0-8492-4A2E-8A44-F76D32998D8D}" destId="{B2F276AA-00E3-4844-95EC-98A052AFF02C}" srcOrd="9" destOrd="0" presId="urn:microsoft.com/office/officeart/2005/8/layout/process2"/>
    <dgm:cxn modelId="{644BA159-0908-4701-BBD1-81DD57DAF414}" type="presParOf" srcId="{B2F276AA-00E3-4844-95EC-98A052AFF02C}" destId="{34F6CCD8-DA24-414F-980C-45CDAC3BFB81}" srcOrd="0" destOrd="0" presId="urn:microsoft.com/office/officeart/2005/8/layout/process2"/>
    <dgm:cxn modelId="{C7F47FBA-1725-42B3-BC6A-8651E5297FC0}" type="presParOf" srcId="{2DFB82D0-8492-4A2E-8A44-F76D32998D8D}" destId="{AD5B75DF-FA46-4A94-9566-2C48BB0B2E4F}" srcOrd="10" destOrd="0" presId="urn:microsoft.com/office/officeart/2005/8/layout/process2"/>
    <dgm:cxn modelId="{62E1696A-22B3-40B1-A609-4AF9270A0D2B}" type="presParOf" srcId="{2DFB82D0-8492-4A2E-8A44-F76D32998D8D}" destId="{1CBFF753-0B7A-483B-935D-406A3E3B6878}" srcOrd="11" destOrd="0" presId="urn:microsoft.com/office/officeart/2005/8/layout/process2"/>
    <dgm:cxn modelId="{FE704729-B1E0-4E46-B265-7BB9FF8384A2}" type="presParOf" srcId="{1CBFF753-0B7A-483B-935D-406A3E3B6878}" destId="{A109FEBF-C10D-4BDB-BB3D-C50E5391F711}" srcOrd="0" destOrd="0" presId="urn:microsoft.com/office/officeart/2005/8/layout/process2"/>
    <dgm:cxn modelId="{E1C9965E-EABD-4435-B417-92899B880C3E}" type="presParOf" srcId="{2DFB82D0-8492-4A2E-8A44-F76D32998D8D}" destId="{35B7404B-E8C3-4D44-BF10-625786D9EBCA}" srcOrd="12" destOrd="0" presId="urn:microsoft.com/office/officeart/2005/8/layout/process2"/>
    <dgm:cxn modelId="{BABBF441-C718-4F76-A26B-88F58811288D}" type="presParOf" srcId="{2DFB82D0-8492-4A2E-8A44-F76D32998D8D}" destId="{003ADB7B-545A-4CF2-8DEF-4C2D1314E4CA}" srcOrd="13" destOrd="0" presId="urn:microsoft.com/office/officeart/2005/8/layout/process2"/>
    <dgm:cxn modelId="{0FD17345-8D70-48E9-A56F-AFE2B688A170}" type="presParOf" srcId="{003ADB7B-545A-4CF2-8DEF-4C2D1314E4CA}" destId="{B1289D7B-E928-48CC-8A61-186EBEFB5E4E}" srcOrd="0" destOrd="0" presId="urn:microsoft.com/office/officeart/2005/8/layout/process2"/>
    <dgm:cxn modelId="{536ADA7D-372D-4CDC-922D-208E58F3054F}" type="presParOf" srcId="{2DFB82D0-8492-4A2E-8A44-F76D32998D8D}" destId="{18E214BF-6D42-4378-8E9F-AC5B43C19219}" srcOrd="14" destOrd="0" presId="urn:microsoft.com/office/officeart/2005/8/layout/process2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74E8BE3D-AC7D-413B-8520-7E5F96F67492}" type="doc">
      <dgm:prSet loTypeId="urn:microsoft.com/office/officeart/2005/8/layout/process2" loCatId="process" qsTypeId="urn:microsoft.com/office/officeart/2005/8/quickstyle/simple1" qsCatId="simple" csTypeId="urn:microsoft.com/office/officeart/2005/8/colors/colorful3" csCatId="colorful" phldr="1"/>
      <dgm:spPr/>
      <dgm:t>
        <a:bodyPr/>
        <a:lstStyle/>
        <a:p>
          <a:endParaRPr lang="en-GB"/>
        </a:p>
      </dgm:t>
    </dgm:pt>
    <dgm:pt modelId="{8938A199-018D-452A-A16C-679B4F9608EF}">
      <dgm:prSet phldrT="[Text]" custT="1"/>
      <dgm:spPr>
        <a:noFill/>
        <a:ln>
          <a:solidFill>
            <a:schemeClr val="tx1"/>
          </a:solidFill>
        </a:ln>
      </dgm:spPr>
      <dgm:t>
        <a:bodyPr/>
        <a:lstStyle/>
        <a:p>
          <a:r>
            <a:rPr lang="en-GB" sz="1100" b="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For some roles, applicants are required to complete these questions before being able to proceed with the rest of the application form.</a:t>
          </a:r>
        </a:p>
      </dgm:t>
    </dgm:pt>
    <dgm:pt modelId="{B8327201-E081-4874-8CAD-1397CA32D4CA}" type="parTrans" cxnId="{D7BCBE14-F7D6-43B4-AB98-822995067611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A4B8DF28-05BB-4F09-BEAD-B17DF723D2C5}" type="sibTrans" cxnId="{D7BCBE14-F7D6-43B4-AB98-822995067611}">
      <dgm:prSet/>
      <dgm:spPr>
        <a:noFill/>
        <a:ln>
          <a:noFill/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05701BC-F28F-46A0-94A3-F88CA7FC4AF3}">
      <dgm:prSet phldrT="[Text]" custT="1"/>
      <dgm:spPr>
        <a:noFill/>
        <a:ln>
          <a:solidFill>
            <a:schemeClr val="accent5"/>
          </a:solidFill>
        </a:ln>
      </dgm:spPr>
      <dgm:t>
        <a:bodyPr/>
        <a:lstStyle/>
        <a:p>
          <a:r>
            <a:rPr lang="en-GB" sz="11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This section is where you will be required to declare your immigration status.</a:t>
          </a:r>
        </a:p>
      </dgm:t>
    </dgm:pt>
    <dgm:pt modelId="{98C0941E-FAD8-495B-BD8D-B6D5B4744E51}" type="parTrans" cxnId="{B2292A1F-D810-4B19-B616-3E5CB8FD5550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67F40229-7928-47EE-9CF8-646D7F5B9BEF}" type="sibTrans" cxnId="{B2292A1F-D810-4B19-B616-3E5CB8FD5550}">
      <dgm:prSet>
        <dgm:style>
          <a:lnRef idx="0">
            <a:scrgbClr r="0" g="0" b="0"/>
          </a:lnRef>
          <a:fillRef idx="0">
            <a:scrgbClr r="0" g="0" b="0"/>
          </a:fillRef>
          <a:effectRef idx="0">
            <a:scrgbClr r="0" g="0" b="0"/>
          </a:effectRef>
          <a:fontRef idx="minor">
            <a:schemeClr val="lt1"/>
          </a:fontRef>
        </dgm:style>
      </dgm:prSet>
      <dgm:spPr>
        <a:noFill/>
        <a:ln>
          <a:noFill/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A03E94AB-DEF9-4062-AD90-A389450BFBCC}">
      <dgm:prSet phldrT="[Text]" custT="1"/>
      <dgm:spPr>
        <a:noFill/>
        <a:ln>
          <a:solidFill>
            <a:schemeClr val="tx2"/>
          </a:solidFill>
        </a:ln>
      </dgm:spPr>
      <dgm:t>
        <a:bodyPr/>
        <a:lstStyle/>
        <a:p>
          <a:r>
            <a:rPr lang="en-GB" sz="11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Here you will enter information including your name, contact details, NI number and review the Rehabilitation of Offenders Act (1974) question(s).</a:t>
          </a:r>
        </a:p>
      </dgm:t>
    </dgm:pt>
    <dgm:pt modelId="{D068FC29-B9CF-4B5F-9B9D-7F9B7ECCD280}" type="parTrans" cxnId="{26987D1B-4CAC-4180-A441-3BCF7CB79AAB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7BD6335-7EA9-48A4-B2B6-31200FA9BB33}" type="sibTrans" cxnId="{26987D1B-4CAC-4180-A441-3BCF7CB79AAB}">
      <dgm:prSet/>
      <dgm:spPr>
        <a:noFill/>
        <a:ln>
          <a:noFill/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CCF5152-0882-4759-89F8-CC66DC70CC5F}">
      <dgm:prSet custT="1"/>
      <dgm:spPr>
        <a:noFill/>
        <a:ln>
          <a:solidFill>
            <a:schemeClr val="accent4"/>
          </a:solidFill>
        </a:ln>
      </dgm:spPr>
      <dgm:t>
        <a:bodyPr/>
        <a:lstStyle/>
        <a:p>
          <a:r>
            <a:rPr lang="en-GB" sz="11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This section requires you to add your qualifications and training. You will also need to add your full job history, and include a brief description of each role.</a:t>
          </a:r>
        </a:p>
      </dgm:t>
    </dgm:pt>
    <dgm:pt modelId="{4EB42E71-D11B-41F1-8A52-73126B83FE82}" type="parTrans" cxnId="{7686ADEF-059B-41A0-8FA8-A2856C724E1C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8C1719DD-52DB-4B06-9818-B745D2892638}" type="sibTrans" cxnId="{7686ADEF-059B-41A0-8FA8-A2856C724E1C}">
      <dgm:prSet/>
      <dgm:spPr>
        <a:noFill/>
        <a:ln>
          <a:noFill/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7135DA48-7168-4B49-BF63-2B848BB48A99}">
      <dgm:prSet custT="1"/>
      <dgm:spPr>
        <a:noFill/>
        <a:ln>
          <a:solidFill>
            <a:schemeClr val="accent2"/>
          </a:solidFill>
        </a:ln>
      </dgm:spPr>
      <dgm:t>
        <a:bodyPr/>
        <a:lstStyle/>
        <a:p>
          <a:r>
            <a:rPr lang="en-GB" sz="11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This is the personal statement. This is your opportunity to show how you meet the criteria and how you can bring your skills, knowledge and experience to the role.</a:t>
          </a:r>
        </a:p>
      </dgm:t>
    </dgm:pt>
    <dgm:pt modelId="{2BAD9C8B-91A2-47E7-B5D3-BE1983B7D359}" type="parTrans" cxnId="{F62CA7A4-EC4D-4AB8-A84E-2A9C15DD4293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E3764946-325A-4FEC-9FF1-976ACBB3739F}" type="sibTrans" cxnId="{F62CA7A4-EC4D-4AB8-A84E-2A9C15DD4293}">
      <dgm:prSet/>
      <dgm:spPr>
        <a:noFill/>
        <a:ln>
          <a:noFill/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330D3DF-E561-47CB-9419-A47D822A6A3F}">
      <dgm:prSet custT="1"/>
      <dgm:spPr>
        <a:noFill/>
        <a:ln>
          <a:solidFill>
            <a:schemeClr val="accent6"/>
          </a:solidFill>
        </a:ln>
      </dgm:spPr>
      <dgm:t>
        <a:bodyPr/>
        <a:lstStyle/>
        <a:p>
          <a:r>
            <a:rPr lang="en-GB" sz="11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Some applications may include additional questions for example regarding the Welsh language and what your expected finish date is of any current studies.</a:t>
          </a:r>
        </a:p>
      </dgm:t>
    </dgm:pt>
    <dgm:pt modelId="{FB1DD43B-B925-4EA3-8924-0C90A47DF205}" type="parTrans" cxnId="{D7CDC3FB-6334-42C8-8FC3-B06FB2F3E1AA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C995E3E7-713A-4C45-820A-37CA3A7D9230}" type="sibTrans" cxnId="{D7CDC3FB-6334-42C8-8FC3-B06FB2F3E1AA}">
      <dgm:prSet/>
      <dgm:spPr>
        <a:noFill/>
        <a:ln>
          <a:noFill/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A5879CC-FEED-41BC-ACE3-E337F7DDEFD5}">
      <dgm:prSet custT="1"/>
      <dgm:spPr>
        <a:noFill/>
        <a:ln>
          <a:solidFill>
            <a:schemeClr val="bg2"/>
          </a:solidFill>
        </a:ln>
      </dgm:spPr>
      <dgm:t>
        <a:bodyPr/>
        <a:lstStyle/>
        <a:p>
          <a:r>
            <a:rPr lang="en-GB" sz="11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References are required to cover your activities over the last three years including periods of employment and full-time education. </a:t>
          </a:r>
        </a:p>
      </dgm:t>
    </dgm:pt>
    <dgm:pt modelId="{103FAE50-888A-47FE-91B5-DF4B1722E657}" type="parTrans" cxnId="{08B0DEDF-32A1-412F-A01D-75E903980A0E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046D47E-E01A-4B77-8542-6785A438A423}" type="sibTrans" cxnId="{08B0DEDF-32A1-412F-A01D-75E903980A0E}">
      <dgm:prSet/>
      <dgm:spPr>
        <a:solidFill>
          <a:schemeClr val="bg1"/>
        </a:solidFill>
        <a:ln>
          <a:solidFill>
            <a:schemeClr val="bg1"/>
          </a:solidFill>
        </a:ln>
      </dgm:spPr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BBBB39DC-B1EA-413C-9F59-0D4794E76B88}">
      <dgm:prSet custT="1"/>
      <dgm:spPr>
        <a:noFill/>
        <a:ln>
          <a:solidFill>
            <a:schemeClr val="accent3"/>
          </a:solidFill>
        </a:ln>
      </dgm:spPr>
      <dgm:t>
        <a:bodyPr/>
        <a:lstStyle/>
        <a:p>
          <a:r>
            <a:rPr lang="en-GB" sz="11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As an equal opportunities employer this section is used for monitoring purposes. All information will be anonymised and detached from your application form.</a:t>
          </a:r>
          <a:endParaRPr lang="en-GB" sz="1100"/>
        </a:p>
      </dgm:t>
    </dgm:pt>
    <dgm:pt modelId="{98E0468C-80B6-4450-A634-BCEB87D00F37}" type="parTrans" cxnId="{A2E4ED73-DE9B-46BC-80DC-9C0322481FEF}">
      <dgm:prSet/>
      <dgm:spPr/>
      <dgm:t>
        <a:bodyPr/>
        <a:lstStyle/>
        <a:p>
          <a:endParaRPr lang="en-GB"/>
        </a:p>
      </dgm:t>
    </dgm:pt>
    <dgm:pt modelId="{60DC06B8-BA96-46A2-AC6D-DFF741152C4E}" type="sibTrans" cxnId="{A2E4ED73-DE9B-46BC-80DC-9C0322481FEF}">
      <dgm:prSet/>
      <dgm:spPr/>
      <dgm:t>
        <a:bodyPr/>
        <a:lstStyle/>
        <a:p>
          <a:endParaRPr lang="en-GB"/>
        </a:p>
      </dgm:t>
    </dgm:pt>
    <dgm:pt modelId="{2DFB82D0-8492-4A2E-8A44-F76D32998D8D}" type="pres">
      <dgm:prSet presAssocID="{74E8BE3D-AC7D-413B-8520-7E5F96F67492}" presName="linearFlow" presStyleCnt="0">
        <dgm:presLayoutVars>
          <dgm:resizeHandles val="exact"/>
        </dgm:presLayoutVars>
      </dgm:prSet>
      <dgm:spPr/>
    </dgm:pt>
    <dgm:pt modelId="{28F2E15B-C22D-48B5-B2FE-5D06D92A7651}" type="pres">
      <dgm:prSet presAssocID="{8938A199-018D-452A-A16C-679B4F9608EF}" presName="node" presStyleLbl="node1" presStyleIdx="0" presStyleCnt="8" custScaleX="159170">
        <dgm:presLayoutVars>
          <dgm:bulletEnabled val="1"/>
        </dgm:presLayoutVars>
      </dgm:prSet>
      <dgm:spPr/>
    </dgm:pt>
    <dgm:pt modelId="{A3CFE63D-20EE-40CB-9A39-083C9ABF7AE7}" type="pres">
      <dgm:prSet presAssocID="{A4B8DF28-05BB-4F09-BEAD-B17DF723D2C5}" presName="sibTrans" presStyleLbl="sibTrans2D1" presStyleIdx="0" presStyleCnt="7"/>
      <dgm:spPr/>
    </dgm:pt>
    <dgm:pt modelId="{5117B5A2-D585-4666-8FE0-5A3713B83B19}" type="pres">
      <dgm:prSet presAssocID="{A4B8DF28-05BB-4F09-BEAD-B17DF723D2C5}" presName="connectorText" presStyleLbl="sibTrans2D1" presStyleIdx="0" presStyleCnt="7"/>
      <dgm:spPr/>
    </dgm:pt>
    <dgm:pt modelId="{A94D9C7B-799C-4845-A6D5-8367A9836F4B}" type="pres">
      <dgm:prSet presAssocID="{C05701BC-F28F-46A0-94A3-F88CA7FC4AF3}" presName="node" presStyleLbl="node1" presStyleIdx="1" presStyleCnt="8" custScaleX="159170">
        <dgm:presLayoutVars>
          <dgm:bulletEnabled val="1"/>
        </dgm:presLayoutVars>
      </dgm:prSet>
      <dgm:spPr/>
    </dgm:pt>
    <dgm:pt modelId="{5942BA20-26CF-4C3A-A8D2-89416062C348}" type="pres">
      <dgm:prSet presAssocID="{67F40229-7928-47EE-9CF8-646D7F5B9BEF}" presName="sibTrans" presStyleLbl="sibTrans2D1" presStyleIdx="1" presStyleCnt="7"/>
      <dgm:spPr/>
    </dgm:pt>
    <dgm:pt modelId="{4DDC72F5-EF2B-4F39-BC7D-219C447A4C29}" type="pres">
      <dgm:prSet presAssocID="{67F40229-7928-47EE-9CF8-646D7F5B9BEF}" presName="connectorText" presStyleLbl="sibTrans2D1" presStyleIdx="1" presStyleCnt="7"/>
      <dgm:spPr/>
    </dgm:pt>
    <dgm:pt modelId="{A7F68C32-FD05-42B3-8E56-354E58572E3E}" type="pres">
      <dgm:prSet presAssocID="{A03E94AB-DEF9-4062-AD90-A389450BFBCC}" presName="node" presStyleLbl="node1" presStyleIdx="2" presStyleCnt="8" custScaleX="159170">
        <dgm:presLayoutVars>
          <dgm:bulletEnabled val="1"/>
        </dgm:presLayoutVars>
      </dgm:prSet>
      <dgm:spPr/>
    </dgm:pt>
    <dgm:pt modelId="{2A4C64C7-8C71-41E1-9215-E1A33641675D}" type="pres">
      <dgm:prSet presAssocID="{C7BD6335-7EA9-48A4-B2B6-31200FA9BB33}" presName="sibTrans" presStyleLbl="sibTrans2D1" presStyleIdx="2" presStyleCnt="7"/>
      <dgm:spPr/>
    </dgm:pt>
    <dgm:pt modelId="{19AEEE63-A096-4CFF-9A5E-DF23F3A2BFCC}" type="pres">
      <dgm:prSet presAssocID="{C7BD6335-7EA9-48A4-B2B6-31200FA9BB33}" presName="connectorText" presStyleLbl="sibTrans2D1" presStyleIdx="2" presStyleCnt="7"/>
      <dgm:spPr/>
    </dgm:pt>
    <dgm:pt modelId="{BCFF85A7-033B-4F43-9C22-D18F0B94C9FC}" type="pres">
      <dgm:prSet presAssocID="{BCCF5152-0882-4759-89F8-CC66DC70CC5F}" presName="node" presStyleLbl="node1" presStyleIdx="3" presStyleCnt="8" custScaleX="159170">
        <dgm:presLayoutVars>
          <dgm:bulletEnabled val="1"/>
        </dgm:presLayoutVars>
      </dgm:prSet>
      <dgm:spPr/>
    </dgm:pt>
    <dgm:pt modelId="{09EADB0C-DDA9-4387-830F-1721A483CB72}" type="pres">
      <dgm:prSet presAssocID="{8C1719DD-52DB-4B06-9818-B745D2892638}" presName="sibTrans" presStyleLbl="sibTrans2D1" presStyleIdx="3" presStyleCnt="7"/>
      <dgm:spPr/>
    </dgm:pt>
    <dgm:pt modelId="{E4E6CB6D-A72C-44AB-A589-F2BFE90C3405}" type="pres">
      <dgm:prSet presAssocID="{8C1719DD-52DB-4B06-9818-B745D2892638}" presName="connectorText" presStyleLbl="sibTrans2D1" presStyleIdx="3" presStyleCnt="7"/>
      <dgm:spPr/>
    </dgm:pt>
    <dgm:pt modelId="{B7753C4A-6CC3-4F11-A3C6-016126A2616A}" type="pres">
      <dgm:prSet presAssocID="{7135DA48-7168-4B49-BF63-2B848BB48A99}" presName="node" presStyleLbl="node1" presStyleIdx="4" presStyleCnt="8" custScaleX="159170">
        <dgm:presLayoutVars>
          <dgm:bulletEnabled val="1"/>
        </dgm:presLayoutVars>
      </dgm:prSet>
      <dgm:spPr/>
    </dgm:pt>
    <dgm:pt modelId="{B2F276AA-00E3-4844-95EC-98A052AFF02C}" type="pres">
      <dgm:prSet presAssocID="{E3764946-325A-4FEC-9FF1-976ACBB3739F}" presName="sibTrans" presStyleLbl="sibTrans2D1" presStyleIdx="4" presStyleCnt="7"/>
      <dgm:spPr/>
    </dgm:pt>
    <dgm:pt modelId="{34F6CCD8-DA24-414F-980C-45CDAC3BFB81}" type="pres">
      <dgm:prSet presAssocID="{E3764946-325A-4FEC-9FF1-976ACBB3739F}" presName="connectorText" presStyleLbl="sibTrans2D1" presStyleIdx="4" presStyleCnt="7"/>
      <dgm:spPr/>
    </dgm:pt>
    <dgm:pt modelId="{AD5B75DF-FA46-4A94-9566-2C48BB0B2E4F}" type="pres">
      <dgm:prSet presAssocID="{B330D3DF-E561-47CB-9419-A47D822A6A3F}" presName="node" presStyleLbl="node1" presStyleIdx="5" presStyleCnt="8" custScaleX="159170">
        <dgm:presLayoutVars>
          <dgm:bulletEnabled val="1"/>
        </dgm:presLayoutVars>
      </dgm:prSet>
      <dgm:spPr/>
    </dgm:pt>
    <dgm:pt modelId="{1CBFF753-0B7A-483B-935D-406A3E3B6878}" type="pres">
      <dgm:prSet presAssocID="{C995E3E7-713A-4C45-820A-37CA3A7D9230}" presName="sibTrans" presStyleLbl="sibTrans2D1" presStyleIdx="5" presStyleCnt="7"/>
      <dgm:spPr/>
    </dgm:pt>
    <dgm:pt modelId="{A109FEBF-C10D-4BDB-BB3D-C50E5391F711}" type="pres">
      <dgm:prSet presAssocID="{C995E3E7-713A-4C45-820A-37CA3A7D9230}" presName="connectorText" presStyleLbl="sibTrans2D1" presStyleIdx="5" presStyleCnt="7"/>
      <dgm:spPr/>
    </dgm:pt>
    <dgm:pt modelId="{35B7404B-E8C3-4D44-BF10-625786D9EBCA}" type="pres">
      <dgm:prSet presAssocID="{FA5879CC-FEED-41BC-ACE3-E337F7DDEFD5}" presName="node" presStyleLbl="node1" presStyleIdx="6" presStyleCnt="8" custScaleX="159170">
        <dgm:presLayoutVars>
          <dgm:bulletEnabled val="1"/>
        </dgm:presLayoutVars>
      </dgm:prSet>
      <dgm:spPr/>
    </dgm:pt>
    <dgm:pt modelId="{5B54C4AC-B540-4052-9475-ABA9D421C14A}" type="pres">
      <dgm:prSet presAssocID="{D046D47E-E01A-4B77-8542-6785A438A423}" presName="sibTrans" presStyleLbl="sibTrans2D1" presStyleIdx="6" presStyleCnt="7"/>
      <dgm:spPr/>
    </dgm:pt>
    <dgm:pt modelId="{CC79E48E-FD9A-4D2E-A884-55BFF5C34B8B}" type="pres">
      <dgm:prSet presAssocID="{D046D47E-E01A-4B77-8542-6785A438A423}" presName="connectorText" presStyleLbl="sibTrans2D1" presStyleIdx="6" presStyleCnt="7"/>
      <dgm:spPr/>
    </dgm:pt>
    <dgm:pt modelId="{BB82E2D5-F2F5-4AC4-A2B4-2C62C9FF1789}" type="pres">
      <dgm:prSet presAssocID="{BBBB39DC-B1EA-413C-9F59-0D4794E76B88}" presName="node" presStyleLbl="node1" presStyleIdx="7" presStyleCnt="8" custScaleX="159191">
        <dgm:presLayoutVars>
          <dgm:bulletEnabled val="1"/>
        </dgm:presLayoutVars>
      </dgm:prSet>
      <dgm:spPr/>
    </dgm:pt>
  </dgm:ptLst>
  <dgm:cxnLst>
    <dgm:cxn modelId="{5BC69111-5522-4D58-987E-9C556DDB8E0A}" type="presOf" srcId="{A4B8DF28-05BB-4F09-BEAD-B17DF723D2C5}" destId="{5117B5A2-D585-4666-8FE0-5A3713B83B19}" srcOrd="1" destOrd="0" presId="urn:microsoft.com/office/officeart/2005/8/layout/process2"/>
    <dgm:cxn modelId="{D7BCBE14-F7D6-43B4-AB98-822995067611}" srcId="{74E8BE3D-AC7D-413B-8520-7E5F96F67492}" destId="{8938A199-018D-452A-A16C-679B4F9608EF}" srcOrd="0" destOrd="0" parTransId="{B8327201-E081-4874-8CAD-1397CA32D4CA}" sibTransId="{A4B8DF28-05BB-4F09-BEAD-B17DF723D2C5}"/>
    <dgm:cxn modelId="{26987D1B-4CAC-4180-A441-3BCF7CB79AAB}" srcId="{74E8BE3D-AC7D-413B-8520-7E5F96F67492}" destId="{A03E94AB-DEF9-4062-AD90-A389450BFBCC}" srcOrd="2" destOrd="0" parTransId="{D068FC29-B9CF-4B5F-9B9D-7F9B7ECCD280}" sibTransId="{C7BD6335-7EA9-48A4-B2B6-31200FA9BB33}"/>
    <dgm:cxn modelId="{B2292A1F-D810-4B19-B616-3E5CB8FD5550}" srcId="{74E8BE3D-AC7D-413B-8520-7E5F96F67492}" destId="{C05701BC-F28F-46A0-94A3-F88CA7FC4AF3}" srcOrd="1" destOrd="0" parTransId="{98C0941E-FAD8-495B-BD8D-B6D5B4744E51}" sibTransId="{67F40229-7928-47EE-9CF8-646D7F5B9BEF}"/>
    <dgm:cxn modelId="{7216EB28-7863-48F5-911F-5C9428A57051}" type="presOf" srcId="{8938A199-018D-452A-A16C-679B4F9608EF}" destId="{28F2E15B-C22D-48B5-B2FE-5D06D92A7651}" srcOrd="0" destOrd="0" presId="urn:microsoft.com/office/officeart/2005/8/layout/process2"/>
    <dgm:cxn modelId="{F6CE0336-19D6-41AF-8BAC-041C22DDF78F}" type="presOf" srcId="{A03E94AB-DEF9-4062-AD90-A389450BFBCC}" destId="{A7F68C32-FD05-42B3-8E56-354E58572E3E}" srcOrd="0" destOrd="0" presId="urn:microsoft.com/office/officeart/2005/8/layout/process2"/>
    <dgm:cxn modelId="{69B28638-EC54-4998-8BA5-74D869360277}" type="presOf" srcId="{67F40229-7928-47EE-9CF8-646D7F5B9BEF}" destId="{4DDC72F5-EF2B-4F39-BC7D-219C447A4C29}" srcOrd="1" destOrd="0" presId="urn:microsoft.com/office/officeart/2005/8/layout/process2"/>
    <dgm:cxn modelId="{C39CE146-138D-40E6-B689-07EBBBD79023}" type="presOf" srcId="{D046D47E-E01A-4B77-8542-6785A438A423}" destId="{CC79E48E-FD9A-4D2E-A884-55BFF5C34B8B}" srcOrd="1" destOrd="0" presId="urn:microsoft.com/office/officeart/2005/8/layout/process2"/>
    <dgm:cxn modelId="{C686F967-F234-4711-9217-AFAD5D7B512D}" type="presOf" srcId="{C7BD6335-7EA9-48A4-B2B6-31200FA9BB33}" destId="{19AEEE63-A096-4CFF-9A5E-DF23F3A2BFCC}" srcOrd="1" destOrd="0" presId="urn:microsoft.com/office/officeart/2005/8/layout/process2"/>
    <dgm:cxn modelId="{638C5749-1EA4-4461-A6F7-20B85B89162C}" type="presOf" srcId="{B330D3DF-E561-47CB-9419-A47D822A6A3F}" destId="{AD5B75DF-FA46-4A94-9566-2C48BB0B2E4F}" srcOrd="0" destOrd="0" presId="urn:microsoft.com/office/officeart/2005/8/layout/process2"/>
    <dgm:cxn modelId="{0C1F364C-C65A-418C-9F7D-D9A952DFEEAF}" type="presOf" srcId="{7135DA48-7168-4B49-BF63-2B848BB48A99}" destId="{B7753C4A-6CC3-4F11-A3C6-016126A2616A}" srcOrd="0" destOrd="0" presId="urn:microsoft.com/office/officeart/2005/8/layout/process2"/>
    <dgm:cxn modelId="{87252C70-94AB-48E9-A9ED-72C08B8DDA24}" type="presOf" srcId="{E3764946-325A-4FEC-9FF1-976ACBB3739F}" destId="{B2F276AA-00E3-4844-95EC-98A052AFF02C}" srcOrd="0" destOrd="0" presId="urn:microsoft.com/office/officeart/2005/8/layout/process2"/>
    <dgm:cxn modelId="{960A8770-B577-4CD8-9E3C-57F535218596}" type="presOf" srcId="{BBBB39DC-B1EA-413C-9F59-0D4794E76B88}" destId="{BB82E2D5-F2F5-4AC4-A2B4-2C62C9FF1789}" srcOrd="0" destOrd="0" presId="urn:microsoft.com/office/officeart/2005/8/layout/process2"/>
    <dgm:cxn modelId="{A2E4ED73-DE9B-46BC-80DC-9C0322481FEF}" srcId="{74E8BE3D-AC7D-413B-8520-7E5F96F67492}" destId="{BBBB39DC-B1EA-413C-9F59-0D4794E76B88}" srcOrd="7" destOrd="0" parTransId="{98E0468C-80B6-4450-A634-BCEB87D00F37}" sibTransId="{60DC06B8-BA96-46A2-AC6D-DFF741152C4E}"/>
    <dgm:cxn modelId="{537AB875-66E5-4C30-94B9-8D918652DD9D}" type="presOf" srcId="{C05701BC-F28F-46A0-94A3-F88CA7FC4AF3}" destId="{A94D9C7B-799C-4845-A6D5-8367A9836F4B}" srcOrd="0" destOrd="0" presId="urn:microsoft.com/office/officeart/2005/8/layout/process2"/>
    <dgm:cxn modelId="{7194C079-0A4A-4B4B-941C-9234864DAEAC}" type="presOf" srcId="{8C1719DD-52DB-4B06-9818-B745D2892638}" destId="{09EADB0C-DDA9-4387-830F-1721A483CB72}" srcOrd="0" destOrd="0" presId="urn:microsoft.com/office/officeart/2005/8/layout/process2"/>
    <dgm:cxn modelId="{0241D67F-C263-420D-BCAF-F8A92B570106}" type="presOf" srcId="{E3764946-325A-4FEC-9FF1-976ACBB3739F}" destId="{34F6CCD8-DA24-414F-980C-45CDAC3BFB81}" srcOrd="1" destOrd="0" presId="urn:microsoft.com/office/officeart/2005/8/layout/process2"/>
    <dgm:cxn modelId="{EE5D7586-6958-4E12-B89F-01A70E6B63E9}" type="presOf" srcId="{8C1719DD-52DB-4B06-9818-B745D2892638}" destId="{E4E6CB6D-A72C-44AB-A589-F2BFE90C3405}" srcOrd="1" destOrd="0" presId="urn:microsoft.com/office/officeart/2005/8/layout/process2"/>
    <dgm:cxn modelId="{F1964A8D-05BF-4858-9002-BAF312DF34E3}" type="presOf" srcId="{FA5879CC-FEED-41BC-ACE3-E337F7DDEFD5}" destId="{35B7404B-E8C3-4D44-BF10-625786D9EBCA}" srcOrd="0" destOrd="0" presId="urn:microsoft.com/office/officeart/2005/8/layout/process2"/>
    <dgm:cxn modelId="{4E604694-15F7-4564-93E3-C4EAFB5974C7}" type="presOf" srcId="{67F40229-7928-47EE-9CF8-646D7F5B9BEF}" destId="{5942BA20-26CF-4C3A-A8D2-89416062C348}" srcOrd="0" destOrd="0" presId="urn:microsoft.com/office/officeart/2005/8/layout/process2"/>
    <dgm:cxn modelId="{F62CA7A4-EC4D-4AB8-A84E-2A9C15DD4293}" srcId="{74E8BE3D-AC7D-413B-8520-7E5F96F67492}" destId="{7135DA48-7168-4B49-BF63-2B848BB48A99}" srcOrd="4" destOrd="0" parTransId="{2BAD9C8B-91A2-47E7-B5D3-BE1983B7D359}" sibTransId="{E3764946-325A-4FEC-9FF1-976ACBB3739F}"/>
    <dgm:cxn modelId="{617703A5-34EA-45E8-9AE8-ED1C8A698AA9}" type="presOf" srcId="{C995E3E7-713A-4C45-820A-37CA3A7D9230}" destId="{A109FEBF-C10D-4BDB-BB3D-C50E5391F711}" srcOrd="1" destOrd="0" presId="urn:microsoft.com/office/officeart/2005/8/layout/process2"/>
    <dgm:cxn modelId="{F74682A7-27C5-4D6F-9461-F19A7050DF1D}" type="presOf" srcId="{C995E3E7-713A-4C45-820A-37CA3A7D9230}" destId="{1CBFF753-0B7A-483B-935D-406A3E3B6878}" srcOrd="0" destOrd="0" presId="urn:microsoft.com/office/officeart/2005/8/layout/process2"/>
    <dgm:cxn modelId="{327B8DB6-7662-4A76-9428-0837BB9987C6}" type="presOf" srcId="{BCCF5152-0882-4759-89F8-CC66DC70CC5F}" destId="{BCFF85A7-033B-4F43-9C22-D18F0B94C9FC}" srcOrd="0" destOrd="0" presId="urn:microsoft.com/office/officeart/2005/8/layout/process2"/>
    <dgm:cxn modelId="{130C5BD4-A865-4D4C-99EF-CB5861FCD73B}" type="presOf" srcId="{D046D47E-E01A-4B77-8542-6785A438A423}" destId="{5B54C4AC-B540-4052-9475-ABA9D421C14A}" srcOrd="0" destOrd="0" presId="urn:microsoft.com/office/officeart/2005/8/layout/process2"/>
    <dgm:cxn modelId="{08B0DEDF-32A1-412F-A01D-75E903980A0E}" srcId="{74E8BE3D-AC7D-413B-8520-7E5F96F67492}" destId="{FA5879CC-FEED-41BC-ACE3-E337F7DDEFD5}" srcOrd="6" destOrd="0" parTransId="{103FAE50-888A-47FE-91B5-DF4B1722E657}" sibTransId="{D046D47E-E01A-4B77-8542-6785A438A423}"/>
    <dgm:cxn modelId="{4C6A34E2-2F9D-40A9-9B31-405C645C5F4D}" type="presOf" srcId="{A4B8DF28-05BB-4F09-BEAD-B17DF723D2C5}" destId="{A3CFE63D-20EE-40CB-9A39-083C9ABF7AE7}" srcOrd="0" destOrd="0" presId="urn:microsoft.com/office/officeart/2005/8/layout/process2"/>
    <dgm:cxn modelId="{7686ADEF-059B-41A0-8FA8-A2856C724E1C}" srcId="{74E8BE3D-AC7D-413B-8520-7E5F96F67492}" destId="{BCCF5152-0882-4759-89F8-CC66DC70CC5F}" srcOrd="3" destOrd="0" parTransId="{4EB42E71-D11B-41F1-8A52-73126B83FE82}" sibTransId="{8C1719DD-52DB-4B06-9818-B745D2892638}"/>
    <dgm:cxn modelId="{2B36C5F8-9071-4D25-9F45-9DCDAE409A59}" type="presOf" srcId="{C7BD6335-7EA9-48A4-B2B6-31200FA9BB33}" destId="{2A4C64C7-8C71-41E1-9215-E1A33641675D}" srcOrd="0" destOrd="0" presId="urn:microsoft.com/office/officeart/2005/8/layout/process2"/>
    <dgm:cxn modelId="{1939E7FA-5574-4D10-8270-4D96A9F49562}" type="presOf" srcId="{74E8BE3D-AC7D-413B-8520-7E5F96F67492}" destId="{2DFB82D0-8492-4A2E-8A44-F76D32998D8D}" srcOrd="0" destOrd="0" presId="urn:microsoft.com/office/officeart/2005/8/layout/process2"/>
    <dgm:cxn modelId="{D7CDC3FB-6334-42C8-8FC3-B06FB2F3E1AA}" srcId="{74E8BE3D-AC7D-413B-8520-7E5F96F67492}" destId="{B330D3DF-E561-47CB-9419-A47D822A6A3F}" srcOrd="5" destOrd="0" parTransId="{FB1DD43B-B925-4EA3-8924-0C90A47DF205}" sibTransId="{C995E3E7-713A-4C45-820A-37CA3A7D9230}"/>
    <dgm:cxn modelId="{2D51064A-1EE0-42A4-8378-C408A2A4F837}" type="presParOf" srcId="{2DFB82D0-8492-4A2E-8A44-F76D32998D8D}" destId="{28F2E15B-C22D-48B5-B2FE-5D06D92A7651}" srcOrd="0" destOrd="0" presId="urn:microsoft.com/office/officeart/2005/8/layout/process2"/>
    <dgm:cxn modelId="{50B5E830-9250-4344-9701-147FB4CB5303}" type="presParOf" srcId="{2DFB82D0-8492-4A2E-8A44-F76D32998D8D}" destId="{A3CFE63D-20EE-40CB-9A39-083C9ABF7AE7}" srcOrd="1" destOrd="0" presId="urn:microsoft.com/office/officeart/2005/8/layout/process2"/>
    <dgm:cxn modelId="{864E580A-69D8-458B-BBBF-1EB16B7C6E6B}" type="presParOf" srcId="{A3CFE63D-20EE-40CB-9A39-083C9ABF7AE7}" destId="{5117B5A2-D585-4666-8FE0-5A3713B83B19}" srcOrd="0" destOrd="0" presId="urn:microsoft.com/office/officeart/2005/8/layout/process2"/>
    <dgm:cxn modelId="{02118F16-252C-4329-96C7-E2F8B1D9ED35}" type="presParOf" srcId="{2DFB82D0-8492-4A2E-8A44-F76D32998D8D}" destId="{A94D9C7B-799C-4845-A6D5-8367A9836F4B}" srcOrd="2" destOrd="0" presId="urn:microsoft.com/office/officeart/2005/8/layout/process2"/>
    <dgm:cxn modelId="{2A64F410-FAFA-4E9E-ABCC-A716FE38A601}" type="presParOf" srcId="{2DFB82D0-8492-4A2E-8A44-F76D32998D8D}" destId="{5942BA20-26CF-4C3A-A8D2-89416062C348}" srcOrd="3" destOrd="0" presId="urn:microsoft.com/office/officeart/2005/8/layout/process2"/>
    <dgm:cxn modelId="{DF85D05D-1650-482C-96F9-D0F6A4D001EF}" type="presParOf" srcId="{5942BA20-26CF-4C3A-A8D2-89416062C348}" destId="{4DDC72F5-EF2B-4F39-BC7D-219C447A4C29}" srcOrd="0" destOrd="0" presId="urn:microsoft.com/office/officeart/2005/8/layout/process2"/>
    <dgm:cxn modelId="{A68DAE97-8143-4D99-818F-49D3A1150B5A}" type="presParOf" srcId="{2DFB82D0-8492-4A2E-8A44-F76D32998D8D}" destId="{A7F68C32-FD05-42B3-8E56-354E58572E3E}" srcOrd="4" destOrd="0" presId="urn:microsoft.com/office/officeart/2005/8/layout/process2"/>
    <dgm:cxn modelId="{D48B9EDD-A734-457D-BC83-031B109A9971}" type="presParOf" srcId="{2DFB82D0-8492-4A2E-8A44-F76D32998D8D}" destId="{2A4C64C7-8C71-41E1-9215-E1A33641675D}" srcOrd="5" destOrd="0" presId="urn:microsoft.com/office/officeart/2005/8/layout/process2"/>
    <dgm:cxn modelId="{624AD518-3768-4822-B834-8C8EDB17270C}" type="presParOf" srcId="{2A4C64C7-8C71-41E1-9215-E1A33641675D}" destId="{19AEEE63-A096-4CFF-9A5E-DF23F3A2BFCC}" srcOrd="0" destOrd="0" presId="urn:microsoft.com/office/officeart/2005/8/layout/process2"/>
    <dgm:cxn modelId="{BDDBAB35-0E1B-4F58-83E6-141634C037EA}" type="presParOf" srcId="{2DFB82D0-8492-4A2E-8A44-F76D32998D8D}" destId="{BCFF85A7-033B-4F43-9C22-D18F0B94C9FC}" srcOrd="6" destOrd="0" presId="urn:microsoft.com/office/officeart/2005/8/layout/process2"/>
    <dgm:cxn modelId="{9B98BC69-15CF-49BD-8EE6-9F2CC782B6D0}" type="presParOf" srcId="{2DFB82D0-8492-4A2E-8A44-F76D32998D8D}" destId="{09EADB0C-DDA9-4387-830F-1721A483CB72}" srcOrd="7" destOrd="0" presId="urn:microsoft.com/office/officeart/2005/8/layout/process2"/>
    <dgm:cxn modelId="{CC14BACC-9944-44FB-81D5-55C1D14BBAF0}" type="presParOf" srcId="{09EADB0C-DDA9-4387-830F-1721A483CB72}" destId="{E4E6CB6D-A72C-44AB-A589-F2BFE90C3405}" srcOrd="0" destOrd="0" presId="urn:microsoft.com/office/officeart/2005/8/layout/process2"/>
    <dgm:cxn modelId="{46544F18-1A21-40E8-9AEB-8B9A33D09D7A}" type="presParOf" srcId="{2DFB82D0-8492-4A2E-8A44-F76D32998D8D}" destId="{B7753C4A-6CC3-4F11-A3C6-016126A2616A}" srcOrd="8" destOrd="0" presId="urn:microsoft.com/office/officeart/2005/8/layout/process2"/>
    <dgm:cxn modelId="{85F6CAD2-E080-4CAF-83D4-1EF222EB7428}" type="presParOf" srcId="{2DFB82D0-8492-4A2E-8A44-F76D32998D8D}" destId="{B2F276AA-00E3-4844-95EC-98A052AFF02C}" srcOrd="9" destOrd="0" presId="urn:microsoft.com/office/officeart/2005/8/layout/process2"/>
    <dgm:cxn modelId="{644BA159-0908-4701-BBD1-81DD57DAF414}" type="presParOf" srcId="{B2F276AA-00E3-4844-95EC-98A052AFF02C}" destId="{34F6CCD8-DA24-414F-980C-45CDAC3BFB81}" srcOrd="0" destOrd="0" presId="urn:microsoft.com/office/officeart/2005/8/layout/process2"/>
    <dgm:cxn modelId="{C7F47FBA-1725-42B3-BC6A-8651E5297FC0}" type="presParOf" srcId="{2DFB82D0-8492-4A2E-8A44-F76D32998D8D}" destId="{AD5B75DF-FA46-4A94-9566-2C48BB0B2E4F}" srcOrd="10" destOrd="0" presId="urn:microsoft.com/office/officeart/2005/8/layout/process2"/>
    <dgm:cxn modelId="{62E1696A-22B3-40B1-A609-4AF9270A0D2B}" type="presParOf" srcId="{2DFB82D0-8492-4A2E-8A44-F76D32998D8D}" destId="{1CBFF753-0B7A-483B-935D-406A3E3B6878}" srcOrd="11" destOrd="0" presId="urn:microsoft.com/office/officeart/2005/8/layout/process2"/>
    <dgm:cxn modelId="{FE704729-B1E0-4E46-B265-7BB9FF8384A2}" type="presParOf" srcId="{1CBFF753-0B7A-483B-935D-406A3E3B6878}" destId="{A109FEBF-C10D-4BDB-BB3D-C50E5391F711}" srcOrd="0" destOrd="0" presId="urn:microsoft.com/office/officeart/2005/8/layout/process2"/>
    <dgm:cxn modelId="{E1C9965E-EABD-4435-B417-92899B880C3E}" type="presParOf" srcId="{2DFB82D0-8492-4A2E-8A44-F76D32998D8D}" destId="{35B7404B-E8C3-4D44-BF10-625786D9EBCA}" srcOrd="12" destOrd="0" presId="urn:microsoft.com/office/officeart/2005/8/layout/process2"/>
    <dgm:cxn modelId="{CF7CF068-3F07-4359-851C-0C8C04169989}" type="presParOf" srcId="{2DFB82D0-8492-4A2E-8A44-F76D32998D8D}" destId="{5B54C4AC-B540-4052-9475-ABA9D421C14A}" srcOrd="13" destOrd="0" presId="urn:microsoft.com/office/officeart/2005/8/layout/process2"/>
    <dgm:cxn modelId="{89E4C347-4353-4EB2-8E5A-0920CB65FDE9}" type="presParOf" srcId="{5B54C4AC-B540-4052-9475-ABA9D421C14A}" destId="{CC79E48E-FD9A-4D2E-A884-55BFF5C34B8B}" srcOrd="0" destOrd="0" presId="urn:microsoft.com/office/officeart/2005/8/layout/process2"/>
    <dgm:cxn modelId="{51B0C14F-B823-47A1-9E7C-3C2CBF771475}" type="presParOf" srcId="{2DFB82D0-8492-4A2E-8A44-F76D32998D8D}" destId="{BB82E2D5-F2F5-4AC4-A2B4-2C62C9FF1789}" srcOrd="14" destOrd="0" presId="urn:microsoft.com/office/officeart/2005/8/layout/process2"/>
  </dgm:cxnLst>
  <dgm:bg>
    <a:noFill/>
  </dgm:bg>
  <dgm:whole>
    <a:ln>
      <a:noFill/>
    </a:ln>
  </dgm:whole>
  <dgm:extLst>
    <a:ext uri="http://schemas.microsoft.com/office/drawing/2008/diagram">
      <dsp:dataModelExt xmlns:dsp="http://schemas.microsoft.com/office/drawing/2008/diagram" relId="rId23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77BE986C-CC3B-4C24-A1EC-25A3C2ACB652}" type="doc">
      <dgm:prSet loTypeId="urn:microsoft.com/office/officeart/2005/8/layout/default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en-GB"/>
        </a:p>
      </dgm:t>
    </dgm:pt>
    <dgm:pt modelId="{ECE5CD22-F321-4168-8EE6-071B4EA92835}">
      <dgm:prSet phldrT="[Text]" custT="1"/>
      <dgm:spPr>
        <a:solidFill>
          <a:schemeClr val="tx1"/>
        </a:solidFill>
      </dgm:spPr>
      <dgm:t>
        <a:bodyPr/>
        <a:lstStyle/>
        <a:p>
          <a:r>
            <a:rPr lang="en-GB" sz="1600" b="1">
              <a:latin typeface="Arial" panose="020B0604020202020204" pitchFamily="34" charset="0"/>
              <a:cs typeface="Arial" panose="020B0604020202020204" pitchFamily="34" charset="0"/>
            </a:rPr>
            <a:t>1. top slice</a:t>
          </a:r>
          <a:br>
            <a:rPr lang="en-GB" sz="18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your introduction</a:t>
          </a:r>
          <a:endParaRPr lang="en-GB" sz="18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984B148B-0C53-4FDB-A1A9-2849CB87D1B7}" type="parTrans" cxnId="{4820B8BC-8657-4E79-B817-7B628431868B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FF03611-A970-4126-93DB-C5DF92A758A4}" type="sibTrans" cxnId="{4820B8BC-8657-4E79-B817-7B628431868B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BFA80D8-C1E4-4008-838A-BA868C28874B}">
      <dgm:prSet phldrT="[Text]" custT="1"/>
      <dgm:spPr>
        <a:solidFill>
          <a:schemeClr val="accent5"/>
        </a:solidFill>
      </dgm:spPr>
      <dgm:t>
        <a:bodyPr/>
        <a:lstStyle/>
        <a:p>
          <a:r>
            <a:rPr lang="en-GB" sz="1600" b="1">
              <a:latin typeface="Arial" panose="020B0604020202020204" pitchFamily="34" charset="0"/>
              <a:cs typeface="Arial" panose="020B0604020202020204" pitchFamily="34" charset="0"/>
            </a:rPr>
            <a:t>2. the filling </a:t>
          </a:r>
          <a:br>
            <a:rPr lang="en-GB" sz="18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how you meet the criteria</a:t>
          </a:r>
          <a:endParaRPr lang="en-GB" sz="1800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1E6B6888-8F5D-4A9D-AE64-D7E79E368E9A}" type="parTrans" cxnId="{D8D089BB-3CDF-4E6F-B393-D1474B8B19EC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FA19EE17-1C49-4A7D-A6ED-545169675846}" type="sibTrans" cxnId="{D8D089BB-3CDF-4E6F-B393-D1474B8B19EC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503E5BA7-428D-40BF-AEAC-B1F32592BB30}">
      <dgm:prSet phldrT="[Text]" custT="1"/>
      <dgm:spPr>
        <a:solidFill>
          <a:schemeClr val="tx2"/>
        </a:solidFill>
      </dgm:spPr>
      <dgm:t>
        <a:bodyPr/>
        <a:lstStyle/>
        <a:p>
          <a:r>
            <a:rPr lang="en-GB" sz="1600" b="1">
              <a:latin typeface="Arial" panose="020B0604020202020204" pitchFamily="34" charset="0"/>
              <a:cs typeface="Arial" panose="020B0604020202020204" pitchFamily="34" charset="0"/>
            </a:rPr>
            <a:t>3. bottom slice</a:t>
          </a:r>
          <a:br>
            <a:rPr lang="en-GB" sz="19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en-GB" sz="1400">
              <a:latin typeface="Arial" panose="020B0604020202020204" pitchFamily="34" charset="0"/>
              <a:cs typeface="Arial" panose="020B0604020202020204" pitchFamily="34" charset="0"/>
            </a:rPr>
            <a:t>your closing statement</a:t>
          </a:r>
          <a:endParaRPr lang="en-GB" sz="1900">
            <a:solidFill>
              <a:srgbClr val="FF0000"/>
            </a:solidFill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D8A2422B-9892-486B-B738-87934B3C3FFE}" type="parTrans" cxnId="{194062D0-DC0A-4C13-886F-8F69360C1549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52061F2F-27EC-47A9-9FD1-A717AA350D67}" type="sibTrans" cxnId="{194062D0-DC0A-4C13-886F-8F69360C1549}">
      <dgm:prSet/>
      <dgm:spPr/>
      <dgm:t>
        <a:bodyPr/>
        <a:lstStyle/>
        <a:p>
          <a:endParaRPr lang="en-GB">
            <a:latin typeface="Arial" panose="020B0604020202020204" pitchFamily="34" charset="0"/>
            <a:cs typeface="Arial" panose="020B0604020202020204" pitchFamily="34" charset="0"/>
          </a:endParaRPr>
        </a:p>
      </dgm:t>
    </dgm:pt>
    <dgm:pt modelId="{40766259-FD62-424E-BA04-5C18444B79AE}" type="pres">
      <dgm:prSet presAssocID="{77BE986C-CC3B-4C24-A1EC-25A3C2ACB652}" presName="diagram" presStyleCnt="0">
        <dgm:presLayoutVars>
          <dgm:dir/>
          <dgm:resizeHandles val="exact"/>
        </dgm:presLayoutVars>
      </dgm:prSet>
      <dgm:spPr/>
    </dgm:pt>
    <dgm:pt modelId="{8B24CAAE-C541-4EF0-B631-D1AF42A568CB}" type="pres">
      <dgm:prSet presAssocID="{ECE5CD22-F321-4168-8EE6-071B4EA92835}" presName="node" presStyleLbl="node1" presStyleIdx="0" presStyleCnt="3" custScaleX="147757" custScaleY="44607">
        <dgm:presLayoutVars>
          <dgm:bulletEnabled val="1"/>
        </dgm:presLayoutVars>
      </dgm:prSet>
      <dgm:spPr>
        <a:prstGeom prst="roundRect">
          <a:avLst/>
        </a:prstGeom>
      </dgm:spPr>
    </dgm:pt>
    <dgm:pt modelId="{C166E9D2-C42D-471B-BAA0-3414CA7D3DE7}" type="pres">
      <dgm:prSet presAssocID="{FFF03611-A970-4126-93DB-C5DF92A758A4}" presName="sibTrans" presStyleCnt="0"/>
      <dgm:spPr/>
    </dgm:pt>
    <dgm:pt modelId="{887D0186-7FF7-4042-B6A0-A75C1FA4811E}" type="pres">
      <dgm:prSet presAssocID="{DBFA80D8-C1E4-4008-838A-BA868C28874B}" presName="node" presStyleLbl="node1" presStyleIdx="1" presStyleCnt="3" custScaleX="147757" custScaleY="44607">
        <dgm:presLayoutVars>
          <dgm:bulletEnabled val="1"/>
        </dgm:presLayoutVars>
      </dgm:prSet>
      <dgm:spPr>
        <a:prstGeom prst="roundRect">
          <a:avLst/>
        </a:prstGeom>
      </dgm:spPr>
    </dgm:pt>
    <dgm:pt modelId="{E019EC5E-EDCD-4E16-92CA-D2F0F3356FE8}" type="pres">
      <dgm:prSet presAssocID="{FA19EE17-1C49-4A7D-A6ED-545169675846}" presName="sibTrans" presStyleCnt="0"/>
      <dgm:spPr/>
    </dgm:pt>
    <dgm:pt modelId="{5608BF56-EA07-449C-AF90-09B1B2BE5E87}" type="pres">
      <dgm:prSet presAssocID="{503E5BA7-428D-40BF-AEAC-B1F32592BB30}" presName="node" presStyleLbl="node1" presStyleIdx="2" presStyleCnt="3" custScaleX="147757" custScaleY="44607">
        <dgm:presLayoutVars>
          <dgm:bulletEnabled val="1"/>
        </dgm:presLayoutVars>
      </dgm:prSet>
      <dgm:spPr>
        <a:prstGeom prst="roundRect">
          <a:avLst/>
        </a:prstGeom>
      </dgm:spPr>
    </dgm:pt>
  </dgm:ptLst>
  <dgm:cxnLst>
    <dgm:cxn modelId="{2BD03804-30D3-412F-94B6-C03B35959F29}" type="presOf" srcId="{DBFA80D8-C1E4-4008-838A-BA868C28874B}" destId="{887D0186-7FF7-4042-B6A0-A75C1FA4811E}" srcOrd="0" destOrd="0" presId="urn:microsoft.com/office/officeart/2005/8/layout/default"/>
    <dgm:cxn modelId="{26FA5EB6-1386-4308-AA16-32CE52AB5D85}" type="presOf" srcId="{503E5BA7-428D-40BF-AEAC-B1F32592BB30}" destId="{5608BF56-EA07-449C-AF90-09B1B2BE5E87}" srcOrd="0" destOrd="0" presId="urn:microsoft.com/office/officeart/2005/8/layout/default"/>
    <dgm:cxn modelId="{D8D089BB-3CDF-4E6F-B393-D1474B8B19EC}" srcId="{77BE986C-CC3B-4C24-A1EC-25A3C2ACB652}" destId="{DBFA80D8-C1E4-4008-838A-BA868C28874B}" srcOrd="1" destOrd="0" parTransId="{1E6B6888-8F5D-4A9D-AE64-D7E79E368E9A}" sibTransId="{FA19EE17-1C49-4A7D-A6ED-545169675846}"/>
    <dgm:cxn modelId="{4820B8BC-8657-4E79-B817-7B628431868B}" srcId="{77BE986C-CC3B-4C24-A1EC-25A3C2ACB652}" destId="{ECE5CD22-F321-4168-8EE6-071B4EA92835}" srcOrd="0" destOrd="0" parTransId="{984B148B-0C53-4FDB-A1A9-2849CB87D1B7}" sibTransId="{FFF03611-A970-4126-93DB-C5DF92A758A4}"/>
    <dgm:cxn modelId="{AEF0FACD-08D9-4E94-85B1-FC96F743379C}" type="presOf" srcId="{77BE986C-CC3B-4C24-A1EC-25A3C2ACB652}" destId="{40766259-FD62-424E-BA04-5C18444B79AE}" srcOrd="0" destOrd="0" presId="urn:microsoft.com/office/officeart/2005/8/layout/default"/>
    <dgm:cxn modelId="{194062D0-DC0A-4C13-886F-8F69360C1549}" srcId="{77BE986C-CC3B-4C24-A1EC-25A3C2ACB652}" destId="{503E5BA7-428D-40BF-AEAC-B1F32592BB30}" srcOrd="2" destOrd="0" parTransId="{D8A2422B-9892-486B-B738-87934B3C3FFE}" sibTransId="{52061F2F-27EC-47A9-9FD1-A717AA350D67}"/>
    <dgm:cxn modelId="{FED70DF2-E9F5-43DE-BD2A-D3E7CE730926}" type="presOf" srcId="{ECE5CD22-F321-4168-8EE6-071B4EA92835}" destId="{8B24CAAE-C541-4EF0-B631-D1AF42A568CB}" srcOrd="0" destOrd="0" presId="urn:microsoft.com/office/officeart/2005/8/layout/default"/>
    <dgm:cxn modelId="{46B84359-A11A-41F4-9B0E-5D8B230D2AF6}" type="presParOf" srcId="{40766259-FD62-424E-BA04-5C18444B79AE}" destId="{8B24CAAE-C541-4EF0-B631-D1AF42A568CB}" srcOrd="0" destOrd="0" presId="urn:microsoft.com/office/officeart/2005/8/layout/default"/>
    <dgm:cxn modelId="{075EC68C-7489-4C15-8A31-24B334EA1019}" type="presParOf" srcId="{40766259-FD62-424E-BA04-5C18444B79AE}" destId="{C166E9D2-C42D-471B-BAA0-3414CA7D3DE7}" srcOrd="1" destOrd="0" presId="urn:microsoft.com/office/officeart/2005/8/layout/default"/>
    <dgm:cxn modelId="{AF59D78B-7535-497B-A4FD-2218290DB39A}" type="presParOf" srcId="{40766259-FD62-424E-BA04-5C18444B79AE}" destId="{887D0186-7FF7-4042-B6A0-A75C1FA4811E}" srcOrd="2" destOrd="0" presId="urn:microsoft.com/office/officeart/2005/8/layout/default"/>
    <dgm:cxn modelId="{C2DFFB48-B568-441D-B277-FEDE88F22DA9}" type="presParOf" srcId="{40766259-FD62-424E-BA04-5C18444B79AE}" destId="{E019EC5E-EDCD-4E16-92CA-D2F0F3356FE8}" srcOrd="3" destOrd="0" presId="urn:microsoft.com/office/officeart/2005/8/layout/default"/>
    <dgm:cxn modelId="{35E1597F-1303-4C24-8D21-5A92453A9650}" type="presParOf" srcId="{40766259-FD62-424E-BA04-5C18444B79AE}" destId="{5608BF56-EA07-449C-AF90-09B1B2BE5E87}" srcOrd="4" destOrd="0" presId="urn:microsoft.com/office/officeart/2005/8/layout/default"/>
  </dgm:cxnLst>
  <dgm:bg/>
  <dgm:whole/>
  <dgm:extLst>
    <a:ext uri="http://schemas.microsoft.com/office/drawing/2008/diagram">
      <dsp:dataModelExt xmlns:dsp="http://schemas.microsoft.com/office/drawing/2008/diagram" relId="rId2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8F2E15B-C22D-48B5-B2FE-5D06D92A7651}">
      <dsp:nvSpPr>
        <dsp:cNvPr id="0" name=""/>
        <dsp:cNvSpPr/>
      </dsp:nvSpPr>
      <dsp:spPr>
        <a:xfrm>
          <a:off x="162637" y="1571"/>
          <a:ext cx="2086977" cy="559616"/>
        </a:xfrm>
        <a:prstGeom prst="roundRect">
          <a:avLst>
            <a:gd name="adj" fmla="val 10000"/>
          </a:avLst>
        </a:prstGeom>
        <a:solidFill>
          <a:schemeClr val="tx1"/>
        </a:solidFill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b="0" kern="1200">
              <a:latin typeface="Arial" panose="020B0604020202020204" pitchFamily="34" charset="0"/>
              <a:cs typeface="Arial" panose="020B0604020202020204" pitchFamily="34" charset="0"/>
            </a:rPr>
            <a:t>1. Pre-application questions</a:t>
          </a:r>
        </a:p>
      </dsp:txBody>
      <dsp:txXfrm>
        <a:off x="179028" y="17962"/>
        <a:ext cx="2054195" cy="526834"/>
      </dsp:txXfrm>
    </dsp:sp>
    <dsp:sp modelId="{A3CFE63D-20EE-40CB-9A39-083C9ABF7AE7}">
      <dsp:nvSpPr>
        <dsp:cNvPr id="0" name=""/>
        <dsp:cNvSpPr/>
      </dsp:nvSpPr>
      <dsp:spPr>
        <a:xfrm rot="5400000">
          <a:off x="1101198" y="575179"/>
          <a:ext cx="209856" cy="251827"/>
        </a:xfrm>
        <a:prstGeom prst="rightArrow">
          <a:avLst>
            <a:gd name="adj1" fmla="val 60000"/>
            <a:gd name="adj2" fmla="val 50000"/>
          </a:avLst>
        </a:prstGeom>
        <a:solidFill>
          <a:schemeClr val="tx1"/>
        </a:solidFill>
        <a:ln>
          <a:solidFill>
            <a:schemeClr val="tx1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130578" y="596165"/>
        <a:ext cx="151097" cy="146899"/>
      </dsp:txXfrm>
    </dsp:sp>
    <dsp:sp modelId="{A94D9C7B-799C-4845-A6D5-8367A9836F4B}">
      <dsp:nvSpPr>
        <dsp:cNvPr id="0" name=""/>
        <dsp:cNvSpPr/>
      </dsp:nvSpPr>
      <dsp:spPr>
        <a:xfrm>
          <a:off x="162637" y="840997"/>
          <a:ext cx="2086977" cy="559616"/>
        </a:xfrm>
        <a:prstGeom prst="roundRect">
          <a:avLst>
            <a:gd name="adj" fmla="val 10000"/>
          </a:avLst>
        </a:prstGeom>
        <a:solidFill>
          <a:schemeClr val="accent5"/>
        </a:solidFill>
        <a:ln w="12700" cap="flat" cmpd="sng" algn="ctr">
          <a:solidFill>
            <a:schemeClr val="accent5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2. Right to work status</a:t>
          </a:r>
        </a:p>
      </dsp:txBody>
      <dsp:txXfrm>
        <a:off x="179028" y="857388"/>
        <a:ext cx="2054195" cy="526834"/>
      </dsp:txXfrm>
    </dsp:sp>
    <dsp:sp modelId="{5942BA20-26CF-4C3A-A8D2-89416062C348}">
      <dsp:nvSpPr>
        <dsp:cNvPr id="0" name=""/>
        <dsp:cNvSpPr/>
      </dsp:nvSpPr>
      <dsp:spPr>
        <a:xfrm rot="5400000">
          <a:off x="1101198" y="1414604"/>
          <a:ext cx="209856" cy="251827"/>
        </a:xfrm>
        <a:prstGeom prst="rightArrow">
          <a:avLst>
            <a:gd name="adj1" fmla="val 60000"/>
            <a:gd name="adj2" fmla="val 50000"/>
          </a:avLst>
        </a:prstGeom>
        <a:solidFill>
          <a:schemeClr val="accent5"/>
        </a:solidFill>
        <a:ln>
          <a:solidFill>
            <a:schemeClr val="accent5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130578" y="1435590"/>
        <a:ext cx="151097" cy="146899"/>
      </dsp:txXfrm>
    </dsp:sp>
    <dsp:sp modelId="{A7F68C32-FD05-42B3-8E56-354E58572E3E}">
      <dsp:nvSpPr>
        <dsp:cNvPr id="0" name=""/>
        <dsp:cNvSpPr/>
      </dsp:nvSpPr>
      <dsp:spPr>
        <a:xfrm>
          <a:off x="162637" y="1680422"/>
          <a:ext cx="2086977" cy="559616"/>
        </a:xfrm>
        <a:prstGeom prst="roundRect">
          <a:avLst>
            <a:gd name="adj" fmla="val 10000"/>
          </a:avLst>
        </a:prstGeom>
        <a:solidFill>
          <a:schemeClr val="tx2"/>
        </a:solidFill>
        <a:ln w="12700" cap="flat" cmpd="sng" algn="ctr">
          <a:solidFill>
            <a:schemeClr val="tx2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3. Personal details</a:t>
          </a:r>
        </a:p>
      </dsp:txBody>
      <dsp:txXfrm>
        <a:off x="179028" y="1696813"/>
        <a:ext cx="2054195" cy="526834"/>
      </dsp:txXfrm>
    </dsp:sp>
    <dsp:sp modelId="{2A4C64C7-8C71-41E1-9215-E1A33641675D}">
      <dsp:nvSpPr>
        <dsp:cNvPr id="0" name=""/>
        <dsp:cNvSpPr/>
      </dsp:nvSpPr>
      <dsp:spPr>
        <a:xfrm rot="5400000">
          <a:off x="1101198" y="2254029"/>
          <a:ext cx="209856" cy="251827"/>
        </a:xfrm>
        <a:prstGeom prst="rightArrow">
          <a:avLst>
            <a:gd name="adj1" fmla="val 60000"/>
            <a:gd name="adj2" fmla="val 50000"/>
          </a:avLst>
        </a:prstGeom>
        <a:solidFill>
          <a:schemeClr val="tx2"/>
        </a:solidFill>
        <a:ln>
          <a:solidFill>
            <a:schemeClr val="tx2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130578" y="2275015"/>
        <a:ext cx="151097" cy="146899"/>
      </dsp:txXfrm>
    </dsp:sp>
    <dsp:sp modelId="{BCFF85A7-033B-4F43-9C22-D18F0B94C9FC}">
      <dsp:nvSpPr>
        <dsp:cNvPr id="0" name=""/>
        <dsp:cNvSpPr/>
      </dsp:nvSpPr>
      <dsp:spPr>
        <a:xfrm>
          <a:off x="162637" y="2519847"/>
          <a:ext cx="2086977" cy="559616"/>
        </a:xfrm>
        <a:prstGeom prst="roundRect">
          <a:avLst>
            <a:gd name="adj" fmla="val 10000"/>
          </a:avLst>
        </a:prstGeom>
        <a:solidFill>
          <a:schemeClr val="accent4"/>
        </a:solidFill>
        <a:ln w="12700" cap="flat" cmpd="sng" algn="ctr">
          <a:solidFill>
            <a:schemeClr val="accent4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4. Qualifications, training </a:t>
          </a:r>
          <a:b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&amp; employment history  </a:t>
          </a:r>
        </a:p>
      </dsp:txBody>
      <dsp:txXfrm>
        <a:off x="179028" y="2536238"/>
        <a:ext cx="2054195" cy="526834"/>
      </dsp:txXfrm>
    </dsp:sp>
    <dsp:sp modelId="{09EADB0C-DDA9-4387-830F-1721A483CB72}">
      <dsp:nvSpPr>
        <dsp:cNvPr id="0" name=""/>
        <dsp:cNvSpPr/>
      </dsp:nvSpPr>
      <dsp:spPr>
        <a:xfrm rot="5400000">
          <a:off x="1101198" y="3093454"/>
          <a:ext cx="209856" cy="251827"/>
        </a:xfrm>
        <a:prstGeom prst="rightArrow">
          <a:avLst>
            <a:gd name="adj1" fmla="val 60000"/>
            <a:gd name="adj2" fmla="val 50000"/>
          </a:avLst>
        </a:prstGeom>
        <a:solidFill>
          <a:schemeClr val="accent4"/>
        </a:solidFill>
        <a:ln>
          <a:solidFill>
            <a:schemeClr val="accent4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130578" y="3114440"/>
        <a:ext cx="151097" cy="146899"/>
      </dsp:txXfrm>
    </dsp:sp>
    <dsp:sp modelId="{B7753C4A-6CC3-4F11-A3C6-016126A2616A}">
      <dsp:nvSpPr>
        <dsp:cNvPr id="0" name=""/>
        <dsp:cNvSpPr/>
      </dsp:nvSpPr>
      <dsp:spPr>
        <a:xfrm>
          <a:off x="162637" y="3359272"/>
          <a:ext cx="2086977" cy="559616"/>
        </a:xfrm>
        <a:prstGeom prst="roundRect">
          <a:avLst>
            <a:gd name="adj" fmla="val 10000"/>
          </a:avLst>
        </a:prstGeom>
        <a:solidFill>
          <a:schemeClr val="accent2"/>
        </a:solidFill>
        <a:ln w="12700" cap="flat" cmpd="sng" algn="ctr">
          <a:solidFill>
            <a:schemeClr val="accent2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5. Supporting evidence</a:t>
          </a:r>
        </a:p>
      </dsp:txBody>
      <dsp:txXfrm>
        <a:off x="179028" y="3375663"/>
        <a:ext cx="2054195" cy="526834"/>
      </dsp:txXfrm>
    </dsp:sp>
    <dsp:sp modelId="{B2F276AA-00E3-4844-95EC-98A052AFF02C}">
      <dsp:nvSpPr>
        <dsp:cNvPr id="0" name=""/>
        <dsp:cNvSpPr/>
      </dsp:nvSpPr>
      <dsp:spPr>
        <a:xfrm rot="5400000">
          <a:off x="1101198" y="3932879"/>
          <a:ext cx="209856" cy="251827"/>
        </a:xfrm>
        <a:prstGeom prst="rightArrow">
          <a:avLst>
            <a:gd name="adj1" fmla="val 60000"/>
            <a:gd name="adj2" fmla="val 50000"/>
          </a:avLst>
        </a:prstGeom>
        <a:solidFill>
          <a:schemeClr val="accent2"/>
        </a:solidFill>
        <a:ln>
          <a:solidFill>
            <a:schemeClr val="accent2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130578" y="3953865"/>
        <a:ext cx="151097" cy="146899"/>
      </dsp:txXfrm>
    </dsp:sp>
    <dsp:sp modelId="{AD5B75DF-FA46-4A94-9566-2C48BB0B2E4F}">
      <dsp:nvSpPr>
        <dsp:cNvPr id="0" name=""/>
        <dsp:cNvSpPr/>
      </dsp:nvSpPr>
      <dsp:spPr>
        <a:xfrm>
          <a:off x="162637" y="4198697"/>
          <a:ext cx="2086977" cy="559616"/>
        </a:xfrm>
        <a:prstGeom prst="roundRect">
          <a:avLst>
            <a:gd name="adj" fmla="val 10000"/>
          </a:avLst>
        </a:prstGeom>
        <a:solidFill>
          <a:schemeClr val="accent6"/>
        </a:solidFill>
        <a:ln w="12700" cap="flat" cmpd="sng" algn="ctr">
          <a:solidFill>
            <a:schemeClr val="accent6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6. Further information</a:t>
          </a:r>
        </a:p>
      </dsp:txBody>
      <dsp:txXfrm>
        <a:off x="179028" y="4215088"/>
        <a:ext cx="2054195" cy="526834"/>
      </dsp:txXfrm>
    </dsp:sp>
    <dsp:sp modelId="{1CBFF753-0B7A-483B-935D-406A3E3B6878}">
      <dsp:nvSpPr>
        <dsp:cNvPr id="0" name=""/>
        <dsp:cNvSpPr/>
      </dsp:nvSpPr>
      <dsp:spPr>
        <a:xfrm rot="5400000">
          <a:off x="1101198" y="4772305"/>
          <a:ext cx="209856" cy="251827"/>
        </a:xfrm>
        <a:prstGeom prst="rightArrow">
          <a:avLst>
            <a:gd name="adj1" fmla="val 60000"/>
            <a:gd name="adj2" fmla="val 50000"/>
          </a:avLst>
        </a:prstGeom>
        <a:solidFill>
          <a:schemeClr val="accent6"/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130578" y="4793291"/>
        <a:ext cx="151097" cy="146899"/>
      </dsp:txXfrm>
    </dsp:sp>
    <dsp:sp modelId="{35B7404B-E8C3-4D44-BF10-625786D9EBCA}">
      <dsp:nvSpPr>
        <dsp:cNvPr id="0" name=""/>
        <dsp:cNvSpPr/>
      </dsp:nvSpPr>
      <dsp:spPr>
        <a:xfrm>
          <a:off x="162637" y="5038123"/>
          <a:ext cx="2086977" cy="559616"/>
        </a:xfrm>
        <a:prstGeom prst="roundRect">
          <a:avLst>
            <a:gd name="adj" fmla="val 10000"/>
          </a:avLst>
        </a:prstGeom>
        <a:solidFill>
          <a:schemeClr val="bg2"/>
        </a:solidFill>
        <a:ln w="12700" cap="flat" cmpd="sng" algn="ctr">
          <a:solidFill>
            <a:schemeClr val="bg2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7. References</a:t>
          </a:r>
        </a:p>
      </dsp:txBody>
      <dsp:txXfrm>
        <a:off x="179028" y="5054514"/>
        <a:ext cx="2054195" cy="526834"/>
      </dsp:txXfrm>
    </dsp:sp>
    <dsp:sp modelId="{003ADB7B-545A-4CF2-8DEF-4C2D1314E4CA}">
      <dsp:nvSpPr>
        <dsp:cNvPr id="0" name=""/>
        <dsp:cNvSpPr/>
      </dsp:nvSpPr>
      <dsp:spPr>
        <a:xfrm rot="5400000">
          <a:off x="1101198" y="5611730"/>
          <a:ext cx="209856" cy="251827"/>
        </a:xfrm>
        <a:prstGeom prst="rightArrow">
          <a:avLst>
            <a:gd name="adj1" fmla="val 60000"/>
            <a:gd name="adj2" fmla="val 50000"/>
          </a:avLst>
        </a:prstGeom>
        <a:solidFill>
          <a:schemeClr val="bg2"/>
        </a:solidFill>
        <a:ln>
          <a:solidFill>
            <a:schemeClr val="bg2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130578" y="5632716"/>
        <a:ext cx="151097" cy="146899"/>
      </dsp:txXfrm>
    </dsp:sp>
    <dsp:sp modelId="{18E214BF-6D42-4378-8E9F-AC5B43C19219}">
      <dsp:nvSpPr>
        <dsp:cNvPr id="0" name=""/>
        <dsp:cNvSpPr/>
      </dsp:nvSpPr>
      <dsp:spPr>
        <a:xfrm>
          <a:off x="162637" y="5877548"/>
          <a:ext cx="2086977" cy="559616"/>
        </a:xfrm>
        <a:prstGeom prst="roundRect">
          <a:avLst>
            <a:gd name="adj" fmla="val 10000"/>
          </a:avLst>
        </a:prstGeom>
        <a:solidFill>
          <a:schemeClr val="accent3"/>
        </a:solidFill>
        <a:ln w="12700" cap="flat" cmpd="sng" algn="ctr">
          <a:solidFill>
            <a:schemeClr val="accent3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8. Equal Opportunities</a:t>
          </a:r>
        </a:p>
      </dsp:txBody>
      <dsp:txXfrm>
        <a:off x="179028" y="5893939"/>
        <a:ext cx="2054195" cy="526834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8F2E15B-C22D-48B5-B2FE-5D06D92A7651}">
      <dsp:nvSpPr>
        <dsp:cNvPr id="0" name=""/>
        <dsp:cNvSpPr/>
      </dsp:nvSpPr>
      <dsp:spPr>
        <a:xfrm>
          <a:off x="84746" y="4713"/>
          <a:ext cx="3559227" cy="559029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tx1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b="0" kern="12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For some roles, applicants are required to complete these questions before being able to proceed with the rest of the application form.</a:t>
          </a:r>
        </a:p>
      </dsp:txBody>
      <dsp:txXfrm>
        <a:off x="101119" y="21086"/>
        <a:ext cx="3526481" cy="526283"/>
      </dsp:txXfrm>
    </dsp:sp>
    <dsp:sp modelId="{A3CFE63D-20EE-40CB-9A39-083C9ABF7AE7}">
      <dsp:nvSpPr>
        <dsp:cNvPr id="0" name=""/>
        <dsp:cNvSpPr/>
      </dsp:nvSpPr>
      <dsp:spPr>
        <a:xfrm rot="5400000">
          <a:off x="1759542" y="577719"/>
          <a:ext cx="209635" cy="251563"/>
        </a:xfrm>
        <a:prstGeom prst="rightArrow">
          <a:avLst>
            <a:gd name="adj1" fmla="val 60000"/>
            <a:gd name="adj2" fmla="val 50000"/>
          </a:avLst>
        </a:prstGeom>
        <a:noFill/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788891" y="598683"/>
        <a:ext cx="150937" cy="146745"/>
      </dsp:txXfrm>
    </dsp:sp>
    <dsp:sp modelId="{A94D9C7B-799C-4845-A6D5-8367A9836F4B}">
      <dsp:nvSpPr>
        <dsp:cNvPr id="0" name=""/>
        <dsp:cNvSpPr/>
      </dsp:nvSpPr>
      <dsp:spPr>
        <a:xfrm>
          <a:off x="84746" y="843257"/>
          <a:ext cx="3559227" cy="559029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accent5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This section is where you will be required to declare your immigration status.</a:t>
          </a:r>
        </a:p>
      </dsp:txBody>
      <dsp:txXfrm>
        <a:off x="101119" y="859630"/>
        <a:ext cx="3526481" cy="526283"/>
      </dsp:txXfrm>
    </dsp:sp>
    <dsp:sp modelId="{5942BA20-26CF-4C3A-A8D2-89416062C348}">
      <dsp:nvSpPr>
        <dsp:cNvPr id="0" name=""/>
        <dsp:cNvSpPr/>
      </dsp:nvSpPr>
      <dsp:spPr>
        <a:xfrm rot="5400000">
          <a:off x="1759542" y="1416262"/>
          <a:ext cx="209635" cy="251563"/>
        </a:xfrm>
        <a:prstGeom prst="rightArrow">
          <a:avLst>
            <a:gd name="adj1" fmla="val 60000"/>
            <a:gd name="adj2" fmla="val 50000"/>
          </a:avLst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788891" y="1437226"/>
        <a:ext cx="150937" cy="146745"/>
      </dsp:txXfrm>
    </dsp:sp>
    <dsp:sp modelId="{A7F68C32-FD05-42B3-8E56-354E58572E3E}">
      <dsp:nvSpPr>
        <dsp:cNvPr id="0" name=""/>
        <dsp:cNvSpPr/>
      </dsp:nvSpPr>
      <dsp:spPr>
        <a:xfrm>
          <a:off x="84746" y="1681801"/>
          <a:ext cx="3559227" cy="559029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tx2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Here you will enter information including your name, contact details, NI number and review the Rehabilitation of Offenders Act (1974) question(s).</a:t>
          </a:r>
        </a:p>
      </dsp:txBody>
      <dsp:txXfrm>
        <a:off x="101119" y="1698174"/>
        <a:ext cx="3526481" cy="526283"/>
      </dsp:txXfrm>
    </dsp:sp>
    <dsp:sp modelId="{2A4C64C7-8C71-41E1-9215-E1A33641675D}">
      <dsp:nvSpPr>
        <dsp:cNvPr id="0" name=""/>
        <dsp:cNvSpPr/>
      </dsp:nvSpPr>
      <dsp:spPr>
        <a:xfrm rot="5400000">
          <a:off x="1759542" y="2254806"/>
          <a:ext cx="209635" cy="251563"/>
        </a:xfrm>
        <a:prstGeom prst="rightArrow">
          <a:avLst>
            <a:gd name="adj1" fmla="val 60000"/>
            <a:gd name="adj2" fmla="val 50000"/>
          </a:avLst>
        </a:prstGeom>
        <a:noFill/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788891" y="2275770"/>
        <a:ext cx="150937" cy="146745"/>
      </dsp:txXfrm>
    </dsp:sp>
    <dsp:sp modelId="{BCFF85A7-033B-4F43-9C22-D18F0B94C9FC}">
      <dsp:nvSpPr>
        <dsp:cNvPr id="0" name=""/>
        <dsp:cNvSpPr/>
      </dsp:nvSpPr>
      <dsp:spPr>
        <a:xfrm>
          <a:off x="84746" y="2520345"/>
          <a:ext cx="3559227" cy="559029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accent4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This section requires you to add your qualifications and training. You will also need to add your full job history, and include a brief description of each role.</a:t>
          </a:r>
        </a:p>
      </dsp:txBody>
      <dsp:txXfrm>
        <a:off x="101119" y="2536718"/>
        <a:ext cx="3526481" cy="526283"/>
      </dsp:txXfrm>
    </dsp:sp>
    <dsp:sp modelId="{09EADB0C-DDA9-4387-830F-1721A483CB72}">
      <dsp:nvSpPr>
        <dsp:cNvPr id="0" name=""/>
        <dsp:cNvSpPr/>
      </dsp:nvSpPr>
      <dsp:spPr>
        <a:xfrm rot="5400000">
          <a:off x="1759542" y="3093350"/>
          <a:ext cx="209635" cy="251563"/>
        </a:xfrm>
        <a:prstGeom prst="rightArrow">
          <a:avLst>
            <a:gd name="adj1" fmla="val 60000"/>
            <a:gd name="adj2" fmla="val 50000"/>
          </a:avLst>
        </a:prstGeom>
        <a:noFill/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788891" y="3114314"/>
        <a:ext cx="150937" cy="146745"/>
      </dsp:txXfrm>
    </dsp:sp>
    <dsp:sp modelId="{B7753C4A-6CC3-4F11-A3C6-016126A2616A}">
      <dsp:nvSpPr>
        <dsp:cNvPr id="0" name=""/>
        <dsp:cNvSpPr/>
      </dsp:nvSpPr>
      <dsp:spPr>
        <a:xfrm>
          <a:off x="84746" y="3358889"/>
          <a:ext cx="3559227" cy="559029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accent2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This is the personal statement. This is your opportunity to show how you meet the criteria and how you can bring your skills, knowledge and experience to the role.</a:t>
          </a:r>
        </a:p>
      </dsp:txBody>
      <dsp:txXfrm>
        <a:off x="101119" y="3375262"/>
        <a:ext cx="3526481" cy="526283"/>
      </dsp:txXfrm>
    </dsp:sp>
    <dsp:sp modelId="{B2F276AA-00E3-4844-95EC-98A052AFF02C}">
      <dsp:nvSpPr>
        <dsp:cNvPr id="0" name=""/>
        <dsp:cNvSpPr/>
      </dsp:nvSpPr>
      <dsp:spPr>
        <a:xfrm rot="5400000">
          <a:off x="1759542" y="3931894"/>
          <a:ext cx="209635" cy="251563"/>
        </a:xfrm>
        <a:prstGeom prst="rightArrow">
          <a:avLst>
            <a:gd name="adj1" fmla="val 60000"/>
            <a:gd name="adj2" fmla="val 50000"/>
          </a:avLst>
        </a:prstGeom>
        <a:noFill/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788891" y="3952858"/>
        <a:ext cx="150937" cy="146745"/>
      </dsp:txXfrm>
    </dsp:sp>
    <dsp:sp modelId="{AD5B75DF-FA46-4A94-9566-2C48BB0B2E4F}">
      <dsp:nvSpPr>
        <dsp:cNvPr id="0" name=""/>
        <dsp:cNvSpPr/>
      </dsp:nvSpPr>
      <dsp:spPr>
        <a:xfrm>
          <a:off x="84746" y="4197433"/>
          <a:ext cx="3559227" cy="559029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accent6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Some applications may include additional questions for example regarding the Welsh language and what your expected finish date is of any current studies.</a:t>
          </a:r>
        </a:p>
      </dsp:txBody>
      <dsp:txXfrm>
        <a:off x="101119" y="4213806"/>
        <a:ext cx="3526481" cy="526283"/>
      </dsp:txXfrm>
    </dsp:sp>
    <dsp:sp modelId="{1CBFF753-0B7A-483B-935D-406A3E3B6878}">
      <dsp:nvSpPr>
        <dsp:cNvPr id="0" name=""/>
        <dsp:cNvSpPr/>
      </dsp:nvSpPr>
      <dsp:spPr>
        <a:xfrm rot="5400000">
          <a:off x="1759542" y="4770438"/>
          <a:ext cx="209635" cy="251563"/>
        </a:xfrm>
        <a:prstGeom prst="rightArrow">
          <a:avLst>
            <a:gd name="adj1" fmla="val 60000"/>
            <a:gd name="adj2" fmla="val 50000"/>
          </a:avLst>
        </a:prstGeom>
        <a:noFill/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788891" y="4791402"/>
        <a:ext cx="150937" cy="146745"/>
      </dsp:txXfrm>
    </dsp:sp>
    <dsp:sp modelId="{35B7404B-E8C3-4D44-BF10-625786D9EBCA}">
      <dsp:nvSpPr>
        <dsp:cNvPr id="0" name=""/>
        <dsp:cNvSpPr/>
      </dsp:nvSpPr>
      <dsp:spPr>
        <a:xfrm>
          <a:off x="84746" y="5035977"/>
          <a:ext cx="3559227" cy="559029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bg2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References are required to cover your activities over the last three years including periods of employment and full-time education. </a:t>
          </a:r>
        </a:p>
      </dsp:txBody>
      <dsp:txXfrm>
        <a:off x="101119" y="5052350"/>
        <a:ext cx="3526481" cy="526283"/>
      </dsp:txXfrm>
    </dsp:sp>
    <dsp:sp modelId="{5B54C4AC-B540-4052-9475-ABA9D421C14A}">
      <dsp:nvSpPr>
        <dsp:cNvPr id="0" name=""/>
        <dsp:cNvSpPr/>
      </dsp:nvSpPr>
      <dsp:spPr>
        <a:xfrm rot="5400000">
          <a:off x="1759542" y="5608982"/>
          <a:ext cx="209635" cy="251563"/>
        </a:xfrm>
        <a:prstGeom prst="rightArrow">
          <a:avLst>
            <a:gd name="adj1" fmla="val 60000"/>
            <a:gd name="adj2" fmla="val 50000"/>
          </a:avLst>
        </a:prstGeom>
        <a:solidFill>
          <a:schemeClr val="bg1"/>
        </a:solidFill>
        <a:ln>
          <a:solidFill>
            <a:schemeClr val="bg1"/>
          </a:solidFill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GB" sz="11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 rot="-5400000">
        <a:off x="1788891" y="5629946"/>
        <a:ext cx="150937" cy="146745"/>
      </dsp:txXfrm>
    </dsp:sp>
    <dsp:sp modelId="{BB82E2D5-F2F5-4AC4-A2B4-2C62C9FF1789}">
      <dsp:nvSpPr>
        <dsp:cNvPr id="0" name=""/>
        <dsp:cNvSpPr/>
      </dsp:nvSpPr>
      <dsp:spPr>
        <a:xfrm>
          <a:off x="84511" y="5874521"/>
          <a:ext cx="3559697" cy="559029"/>
        </a:xfrm>
        <a:prstGeom prst="roundRect">
          <a:avLst>
            <a:gd name="adj" fmla="val 10000"/>
          </a:avLst>
        </a:prstGeom>
        <a:noFill/>
        <a:ln w="12700" cap="flat" cmpd="sng" algn="ctr">
          <a:solidFill>
            <a:schemeClr val="accent3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1910" tIns="41910" rIns="41910" bIns="41910" numCol="1" spcCol="1270" anchor="ctr" anchorCtr="0">
          <a:noAutofit/>
        </a:bodyPr>
        <a:lstStyle/>
        <a:p>
          <a:pPr marL="0" lvl="0" indent="0" algn="ctr" defTabSz="4889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100" kern="1200">
              <a:solidFill>
                <a:schemeClr val="accent1"/>
              </a:solidFill>
              <a:latin typeface="Arial" panose="020B0604020202020204" pitchFamily="34" charset="0"/>
              <a:cs typeface="Arial" panose="020B0604020202020204" pitchFamily="34" charset="0"/>
            </a:rPr>
            <a:t>As an equal opportunities employer this section is used for monitoring purposes. All information will be anonymised and detached from your application form.</a:t>
          </a:r>
          <a:endParaRPr lang="en-GB" sz="1100" kern="1200"/>
        </a:p>
      </dsp:txBody>
      <dsp:txXfrm>
        <a:off x="100884" y="5890894"/>
        <a:ext cx="3526951" cy="526283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B24CAAE-C541-4EF0-B631-D1AF42A568CB}">
      <dsp:nvSpPr>
        <dsp:cNvPr id="0" name=""/>
        <dsp:cNvSpPr/>
      </dsp:nvSpPr>
      <dsp:spPr>
        <a:xfrm>
          <a:off x="378789" y="1480"/>
          <a:ext cx="3018766" cy="546809"/>
        </a:xfrm>
        <a:prstGeom prst="roundRect">
          <a:avLst/>
        </a:prstGeom>
        <a:solidFill>
          <a:schemeClr val="tx1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600" b="1" kern="1200">
              <a:latin typeface="Arial" panose="020B0604020202020204" pitchFamily="34" charset="0"/>
              <a:cs typeface="Arial" panose="020B0604020202020204" pitchFamily="34" charset="0"/>
            </a:rPr>
            <a:t>1. top slice</a:t>
          </a:r>
          <a:br>
            <a:rPr lang="en-GB" sz="1800" kern="12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your introduction</a:t>
          </a:r>
          <a:endParaRPr lang="en-GB" sz="18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405482" y="28173"/>
        <a:ext cx="2965380" cy="493423"/>
      </dsp:txXfrm>
    </dsp:sp>
    <dsp:sp modelId="{887D0186-7FF7-4042-B6A0-A75C1FA4811E}">
      <dsp:nvSpPr>
        <dsp:cNvPr id="0" name=""/>
        <dsp:cNvSpPr/>
      </dsp:nvSpPr>
      <dsp:spPr>
        <a:xfrm>
          <a:off x="378789" y="752595"/>
          <a:ext cx="3018766" cy="546809"/>
        </a:xfrm>
        <a:prstGeom prst="roundRect">
          <a:avLst/>
        </a:prstGeom>
        <a:solidFill>
          <a:schemeClr val="accent5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600" b="1" kern="1200">
              <a:latin typeface="Arial" panose="020B0604020202020204" pitchFamily="34" charset="0"/>
              <a:cs typeface="Arial" panose="020B0604020202020204" pitchFamily="34" charset="0"/>
            </a:rPr>
            <a:t>2. the filling </a:t>
          </a:r>
          <a:br>
            <a:rPr lang="en-GB" sz="1800" kern="12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how you meet the criteria</a:t>
          </a:r>
          <a:endParaRPr lang="en-GB" sz="1800" kern="1200"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405482" y="779288"/>
        <a:ext cx="2965380" cy="493423"/>
      </dsp:txXfrm>
    </dsp:sp>
    <dsp:sp modelId="{5608BF56-EA07-449C-AF90-09B1B2BE5E87}">
      <dsp:nvSpPr>
        <dsp:cNvPr id="0" name=""/>
        <dsp:cNvSpPr/>
      </dsp:nvSpPr>
      <dsp:spPr>
        <a:xfrm>
          <a:off x="378789" y="1503710"/>
          <a:ext cx="3018766" cy="546809"/>
        </a:xfrm>
        <a:prstGeom prst="roundRect">
          <a:avLst/>
        </a:prstGeom>
        <a:solidFill>
          <a:schemeClr val="tx2"/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60960" tIns="60960" rIns="60960" bIns="60960" numCol="1" spcCol="1270" anchor="ctr" anchorCtr="0">
          <a:noAutofit/>
        </a:bodyPr>
        <a:lstStyle/>
        <a:p>
          <a:pPr marL="0" lvl="0" indent="0" algn="ctr" defTabSz="7112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GB" sz="1600" b="1" kern="1200">
              <a:latin typeface="Arial" panose="020B0604020202020204" pitchFamily="34" charset="0"/>
              <a:cs typeface="Arial" panose="020B0604020202020204" pitchFamily="34" charset="0"/>
            </a:rPr>
            <a:t>3. bottom slice</a:t>
          </a:r>
          <a:br>
            <a:rPr lang="en-GB" sz="1900" kern="1200">
              <a:latin typeface="Arial" panose="020B0604020202020204" pitchFamily="34" charset="0"/>
              <a:cs typeface="Arial" panose="020B0604020202020204" pitchFamily="34" charset="0"/>
            </a:rPr>
          </a:br>
          <a:r>
            <a:rPr lang="en-GB" sz="1400" kern="1200">
              <a:latin typeface="Arial" panose="020B0604020202020204" pitchFamily="34" charset="0"/>
              <a:cs typeface="Arial" panose="020B0604020202020204" pitchFamily="34" charset="0"/>
            </a:rPr>
            <a:t>your closing statement</a:t>
          </a:r>
          <a:endParaRPr lang="en-GB" sz="1900" kern="1200">
            <a:solidFill>
              <a:srgbClr val="FF0000"/>
            </a:solidFill>
            <a:latin typeface="Arial" panose="020B0604020202020204" pitchFamily="34" charset="0"/>
            <a:cs typeface="Arial" panose="020B0604020202020204" pitchFamily="34" charset="0"/>
          </a:endParaRPr>
        </a:p>
      </dsp:txBody>
      <dsp:txXfrm>
        <a:off x="405482" y="1530403"/>
        <a:ext cx="2965380" cy="493423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process2">
  <dgm:title val=""/>
  <dgm:desc val=""/>
  <dgm:catLst>
    <dgm:cat type="process" pri="13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Flow">
    <dgm:varLst>
      <dgm:resizeHandles val="exact"/>
    </dgm:varLst>
    <dgm:alg type="lin">
      <dgm:param type="linDir" val="fromT"/>
    </dgm:alg>
    <dgm:shape xmlns:r="http://schemas.openxmlformats.org/officeDocument/2006/relationships" r:blip="">
      <dgm:adjLst/>
    </dgm:shape>
    <dgm:presOf/>
    <dgm:constrLst>
      <dgm:constr type="h" for="ch" ptType="node" refType="h"/>
      <dgm:constr type="h" for="ch" ptType="sibTrans" refType="h" refFor="ch" refPtType="node" fact="0.5"/>
      <dgm:constr type="w" for="ch" ptType="node" op="equ"/>
      <dgm:constr type="primFontSz" for="ch" ptType="node" op="equ" val="65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choose name="Name0">
          <dgm:if name="Name1" axis="root des" ptType="all node" func="maxDepth" op="gt" val="1">
            <dgm:alg type="tx">
              <dgm:param type="parTxLTRAlign" val="l"/>
              <dgm:param type="parTxRTLAlign" val="r"/>
              <dgm:param type="txAnchorVertCh" val="mid"/>
            </dgm:alg>
          </dgm:if>
          <dgm:else name="Name2">
            <dgm:alg type="tx"/>
          </dgm:else>
        </dgm:choose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w" refType="h" fact="1.8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w" val="NaN" fact="4" max="NaN"/>
          <dgm:rule type="primFontSz" val="5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w" refType="h" fact="0.9"/>
            <dgm:constr type="connDist"/>
            <dgm:constr type="wArH" refType="w" fact="0.5"/>
            <dgm:constr type="hArH" refType="w"/>
            <dgm:constr type="stemThick" refType="w" fact="0.6"/>
            <dgm:constr type="begPad" refType="connDist" fact="0.125"/>
            <dgm:constr type="endPad" refType="connDist" fact="0.125"/>
          </dgm:constrLst>
          <dgm:ruleLst/>
          <dgm:layoutNode name="connectorText">
            <dgm:alg type="tx">
              <dgm:param type="autoTxRot" val="upr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default">
  <dgm:title val=""/>
  <dgm:desc val=""/>
  <dgm:catLst>
    <dgm:cat type="list" pri="4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6" srcId="0" destId="1" srcOrd="0" destOrd="0"/>
        <dgm:cxn modelId="7" srcId="0" destId="2" srcOrd="1" destOrd="0"/>
        <dgm:cxn modelId="8" srcId="0" destId="3" srcOrd="2" destOrd="0"/>
        <dgm:cxn modelId="9" srcId="0" destId="4" srcOrd="3" destOrd="0"/>
        <dgm:cxn modelId="10" srcId="0" destId="5" srcOrd="4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  <dgm:pt modelId="6"/>
      </dgm:ptLst>
      <dgm:cxnLst>
        <dgm:cxn modelId="7" srcId="0" destId="1" srcOrd="0" destOrd="0"/>
        <dgm:cxn modelId="8" srcId="0" destId="2" srcOrd="1" destOrd="0"/>
        <dgm:cxn modelId="9" srcId="0" destId="3" srcOrd="2" destOrd="0"/>
        <dgm:cxn modelId="10" srcId="0" destId="4" srcOrd="3" destOrd="0"/>
        <dgm:cxn modelId="11" srcId="0" destId="5" srcOrd="4" destOrd="0"/>
        <dgm:cxn modelId="12" srcId="0" destId="6" srcOrd="5" destOrd="0"/>
      </dgm:cxnLst>
      <dgm:bg/>
      <dgm:whole/>
    </dgm:dataModel>
  </dgm:clrData>
  <dgm:layoutNode name="diagram">
    <dgm:varLst>
      <dgm:dir/>
      <dgm:resizeHandles val="exact"/>
    </dgm:varLst>
    <dgm:choose name="Name0">
      <dgm:if name="Name1" func="var" arg="dir" op="equ" val="norm">
        <dgm:alg type="snake">
          <dgm:param type="grDir" val="tL"/>
          <dgm:param type="flowDir" val="row"/>
          <dgm:param type="contDir" val="sameDir"/>
          <dgm:param type="off" val="ctr"/>
        </dgm:alg>
      </dgm:if>
      <dgm:else name="Name2">
        <dgm:alg type="snake">
          <dgm:param type="grDir" val="tR"/>
          <dgm:param type="flowDir" val="row"/>
          <dgm:param type="contDir" val="sameDir"/>
          <dgm:param type="off" val="ct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node" refType="w"/>
      <dgm:constr type="h" for="ch" forName="node" refType="w" refFor="ch" refForName="node" fact="0.6"/>
      <dgm:constr type="w" for="ch" forName="sibTrans" refType="w" refFor="ch" refForName="node" fact="0.1"/>
      <dgm:constr type="sp" refType="w" refFor="ch" refForName="sibTrans"/>
      <dgm:constr type="primFontSz" for="ch" forName="node" op="equ" val="65"/>
    </dgm:constrLst>
    <dgm:ruleLst/>
    <dgm:forEach name="Name3" axis="ch" ptType="node">
      <dgm:layoutNode name="node">
        <dgm:varLst>
          <dgm:bulletEnabled val="1"/>
        </dgm:varLst>
        <dgm:alg type="tx"/>
        <dgm:shape xmlns:r="http://schemas.openxmlformats.org/officeDocument/2006/relationships" type="rect" r:blip="">
          <dgm:adjLst/>
        </dgm:shape>
        <dgm:presOf axis="desOrSelf" ptType="node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forEach name="Name4" axis="followSib" ptType="sibTrans" cnt="1">
        <dgm:layoutNode name="sibTrans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HEIW Brand">
      <a:dk1>
        <a:srgbClr val="325083"/>
      </a:dk1>
      <a:lt1>
        <a:sysClr val="window" lastClr="FFFFFF"/>
      </a:lt1>
      <a:dk2>
        <a:srgbClr val="489CC9"/>
      </a:dk2>
      <a:lt2>
        <a:srgbClr val="ED8900"/>
      </a:lt2>
      <a:accent1>
        <a:srgbClr val="575756"/>
      </a:accent1>
      <a:accent2>
        <a:srgbClr val="00917F"/>
      </a:accent2>
      <a:accent3>
        <a:srgbClr val="AFCA0B"/>
      </a:accent3>
      <a:accent4>
        <a:srgbClr val="A3195B"/>
      </a:accent4>
      <a:accent5>
        <a:srgbClr val="E52E7D"/>
      </a:accent5>
      <a:accent6>
        <a:srgbClr val="511966"/>
      </a:accent6>
      <a:hlink>
        <a:srgbClr val="78368C"/>
      </a:hlink>
      <a:folHlink>
        <a:srgbClr val="E63323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31027D9DD958A4AB18644E2A8D522DC" ma:contentTypeVersion="13" ma:contentTypeDescription="Create a new document." ma:contentTypeScope="" ma:versionID="4bc5a9a22719b7a10187b600eb09b756">
  <xsd:schema xmlns:xsd="http://www.w3.org/2001/XMLSchema" xmlns:xs="http://www.w3.org/2001/XMLSchema" xmlns:p="http://schemas.microsoft.com/office/2006/metadata/properties" xmlns:ns2="2addecd6-76cb-4e28-b109-4aaea4cb43a2" xmlns:ns3="9b0ca71c-210a-4371-a9c7-9f929c6d7f37" targetNamespace="http://schemas.microsoft.com/office/2006/metadata/properties" ma:root="true" ma:fieldsID="6903a0d98b8ba75f43249349c6d362a1" ns2:_="" ns3:_="">
    <xsd:import namespace="2addecd6-76cb-4e28-b109-4aaea4cb43a2"/>
    <xsd:import namespace="9b0ca71c-210a-4371-a9c7-9f929c6d7f3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decd6-76cb-4e28-b109-4aaea4cb43a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0ca71c-210a-4371-a9c7-9f929c6d7f37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A67985-5642-4693-A0A7-5002C2A813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C466825-35A9-40E9-9EF7-875845BFA80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ddecd6-76cb-4e28-b109-4aaea4cb43a2"/>
    <ds:schemaRef ds:uri="9b0ca71c-210a-4371-a9c7-9f929c6d7f3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46AD848-6053-4B25-9358-D825E921FEC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0BD3F450-B546-4C52-8567-1AF1CAD21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HEIW Letterhead Template 2020 v3.dotx</Template>
  <TotalTime>1</TotalTime>
  <Pages>6</Pages>
  <Words>1430</Words>
  <Characters>8152</Characters>
  <Application>Microsoft Office Word</Application>
  <DocSecurity>4</DocSecurity>
  <Lines>67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Rubecca Williams</dc:creator>
  <cp:keywords/>
  <dc:description/>
  <cp:lastModifiedBy>Lucy Matthews (HEIW)</cp:lastModifiedBy>
  <cp:revision>2</cp:revision>
  <dcterms:created xsi:type="dcterms:W3CDTF">2022-05-10T13:20:00Z</dcterms:created>
  <dcterms:modified xsi:type="dcterms:W3CDTF">2022-05-10T13:20:00Z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0x010100031027D9DD958A4AB18644E2A8D522DC</vt:lpwstr>
  </property>
</Properties>
</file>